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1D143" w14:textId="04F1DE46" w:rsidR="00B93647" w:rsidRPr="00E142C4" w:rsidRDefault="006D0A72" w:rsidP="00A061A2">
      <w:pPr>
        <w:jc w:val="center"/>
        <w:rPr>
          <w:rFonts w:cstheme="minorHAnsi"/>
        </w:rPr>
      </w:pPr>
      <w:r>
        <w:rPr>
          <w:rFonts w:cstheme="minorHAnsi"/>
          <w:noProof/>
        </w:rPr>
        <w:drawing>
          <wp:inline distT="0" distB="0" distL="0" distR="0" wp14:anchorId="4DE8D867" wp14:editId="448D256F">
            <wp:extent cx="4915535" cy="3353067"/>
            <wp:effectExtent l="228600" t="228600" r="227965" b="228600"/>
            <wp:docPr id="646248238" name="Picture 2"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8238" name="Picture 2" descr="A group of children playing with toys&#10;&#10;Description automatically generated"/>
                    <pic:cNvPicPr/>
                  </pic:nvPicPr>
                  <pic:blipFill rotWithShape="1">
                    <a:blip r:embed="rId11" cstate="print">
                      <a:extLst>
                        <a:ext uri="{28A0092B-C50C-407E-A947-70E740481C1C}">
                          <a14:useLocalDpi xmlns:a14="http://schemas.microsoft.com/office/drawing/2010/main" val="0"/>
                        </a:ext>
                      </a:extLst>
                    </a:blip>
                    <a:srcRect t="-2325" b="-1"/>
                    <a:stretch/>
                  </pic:blipFill>
                  <pic:spPr bwMode="auto">
                    <a:xfrm flipH="1">
                      <a:off x="0" y="0"/>
                      <a:ext cx="4932002" cy="33643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580B0ED" w14:textId="77777777" w:rsidR="00A061A2" w:rsidRPr="00E142C4" w:rsidRDefault="00A061A2" w:rsidP="00A061A2">
      <w:pPr>
        <w:jc w:val="center"/>
        <w:rPr>
          <w:rFonts w:cstheme="minorHAnsi"/>
        </w:rPr>
      </w:pPr>
    </w:p>
    <w:p w14:paraId="4591E92D" w14:textId="24EA2590" w:rsidR="00A061A2" w:rsidRPr="00E142C4" w:rsidRDefault="00A061A2" w:rsidP="00A061A2">
      <w:pPr>
        <w:jc w:val="center"/>
        <w:rPr>
          <w:rFonts w:cstheme="minorHAnsi"/>
          <w:sz w:val="56"/>
          <w:szCs w:val="56"/>
        </w:rPr>
      </w:pPr>
      <w:r w:rsidRPr="00E142C4">
        <w:rPr>
          <w:rFonts w:cstheme="minorHAnsi"/>
          <w:sz w:val="56"/>
          <w:szCs w:val="56"/>
        </w:rPr>
        <w:t>Govan H</w:t>
      </w:r>
      <w:r w:rsidR="00030A95">
        <w:rPr>
          <w:rFonts w:cstheme="minorHAnsi"/>
          <w:sz w:val="56"/>
          <w:szCs w:val="56"/>
        </w:rPr>
        <w:t>ELP</w:t>
      </w:r>
    </w:p>
    <w:p w14:paraId="40CDED41" w14:textId="57B36B44" w:rsidR="00A061A2" w:rsidRPr="00E142C4" w:rsidRDefault="008E713B" w:rsidP="00A061A2">
      <w:pPr>
        <w:jc w:val="center"/>
        <w:rPr>
          <w:rFonts w:cstheme="minorHAnsi"/>
          <w:sz w:val="56"/>
          <w:szCs w:val="56"/>
        </w:rPr>
      </w:pPr>
      <w:r w:rsidRPr="008E713B">
        <w:rPr>
          <w:rFonts w:cstheme="minorHAnsi"/>
          <w:sz w:val="56"/>
          <w:szCs w:val="56"/>
        </w:rPr>
        <w:t>Employability</w:t>
      </w:r>
      <w:r>
        <w:rPr>
          <w:rFonts w:cstheme="minorHAnsi"/>
          <w:sz w:val="56"/>
          <w:szCs w:val="56"/>
        </w:rPr>
        <w:t xml:space="preserve"> </w:t>
      </w:r>
      <w:r w:rsidR="00A061A2" w:rsidRPr="00E142C4">
        <w:rPr>
          <w:rFonts w:cstheme="minorHAnsi"/>
          <w:sz w:val="56"/>
          <w:szCs w:val="56"/>
        </w:rPr>
        <w:t>Worker Application Pack</w:t>
      </w:r>
    </w:p>
    <w:p w14:paraId="2A863C40" w14:textId="160DCA9B" w:rsidR="00A061A2" w:rsidRPr="00E142C4" w:rsidRDefault="00DD0CA9" w:rsidP="00A061A2">
      <w:pPr>
        <w:jc w:val="center"/>
        <w:rPr>
          <w:rFonts w:cstheme="minorHAnsi"/>
          <w:sz w:val="56"/>
          <w:szCs w:val="56"/>
        </w:rPr>
      </w:pPr>
      <w:r>
        <w:rPr>
          <w:rFonts w:cstheme="minorHAnsi"/>
          <w:sz w:val="56"/>
          <w:szCs w:val="56"/>
        </w:rPr>
        <w:t>June</w:t>
      </w:r>
      <w:r w:rsidR="002C64A3">
        <w:rPr>
          <w:rFonts w:cstheme="minorHAnsi"/>
          <w:sz w:val="56"/>
          <w:szCs w:val="56"/>
        </w:rPr>
        <w:t xml:space="preserve"> </w:t>
      </w:r>
      <w:r w:rsidR="006E67BC">
        <w:rPr>
          <w:rFonts w:cstheme="minorHAnsi"/>
          <w:sz w:val="56"/>
          <w:szCs w:val="56"/>
        </w:rPr>
        <w:t>2026</w:t>
      </w:r>
    </w:p>
    <w:p w14:paraId="3E13B1D0" w14:textId="77777777" w:rsidR="00E142C4" w:rsidRPr="00E142C4" w:rsidRDefault="00E142C4" w:rsidP="00A061A2">
      <w:pPr>
        <w:jc w:val="center"/>
        <w:rPr>
          <w:rFonts w:cstheme="minorHAnsi"/>
          <w:sz w:val="56"/>
          <w:szCs w:val="56"/>
        </w:rPr>
      </w:pPr>
    </w:p>
    <w:p w14:paraId="58ECABBC" w14:textId="77777777" w:rsidR="00E142C4" w:rsidRPr="00E142C4" w:rsidRDefault="00E142C4" w:rsidP="00A061A2">
      <w:pPr>
        <w:jc w:val="center"/>
        <w:rPr>
          <w:rFonts w:cstheme="minorHAnsi"/>
          <w:sz w:val="56"/>
          <w:szCs w:val="56"/>
        </w:rPr>
      </w:pPr>
    </w:p>
    <w:p w14:paraId="33F3BE99" w14:textId="77777777" w:rsidR="00E142C4" w:rsidRDefault="00E142C4" w:rsidP="00A061A2">
      <w:pPr>
        <w:jc w:val="center"/>
        <w:rPr>
          <w:rFonts w:cstheme="minorHAnsi"/>
          <w:sz w:val="56"/>
          <w:szCs w:val="56"/>
        </w:rPr>
      </w:pPr>
    </w:p>
    <w:p w14:paraId="0BDFD2C7" w14:textId="77777777" w:rsidR="006D0A72" w:rsidRDefault="006D0A72" w:rsidP="00A061A2">
      <w:pPr>
        <w:jc w:val="center"/>
        <w:rPr>
          <w:rFonts w:cstheme="minorHAnsi"/>
          <w:sz w:val="56"/>
          <w:szCs w:val="56"/>
        </w:rPr>
      </w:pPr>
    </w:p>
    <w:p w14:paraId="56852E08" w14:textId="77777777" w:rsidR="006D0A72" w:rsidRPr="00E142C4" w:rsidRDefault="006D0A72" w:rsidP="00A061A2">
      <w:pPr>
        <w:jc w:val="center"/>
        <w:rPr>
          <w:rFonts w:cstheme="minorHAnsi"/>
          <w:sz w:val="56"/>
          <w:szCs w:val="56"/>
        </w:rPr>
      </w:pPr>
    </w:p>
    <w:p w14:paraId="46D393D4" w14:textId="77777777" w:rsidR="00E142C4" w:rsidRPr="00E142C4" w:rsidRDefault="00E142C4" w:rsidP="00A061A2">
      <w:pPr>
        <w:jc w:val="center"/>
        <w:rPr>
          <w:rFonts w:cstheme="minorHAnsi"/>
          <w:sz w:val="56"/>
          <w:szCs w:val="56"/>
        </w:rPr>
      </w:pPr>
    </w:p>
    <w:p w14:paraId="0F57E62B" w14:textId="71B983E2" w:rsidR="005050CC" w:rsidRPr="00D51587" w:rsidRDefault="006D0A72" w:rsidP="005050CC">
      <w:pPr>
        <w:jc w:val="right"/>
        <w:rPr>
          <w:rFonts w:cstheme="minorHAnsi"/>
        </w:rPr>
      </w:pPr>
      <w:r>
        <w:rPr>
          <w:rFonts w:cstheme="minorHAnsi"/>
        </w:rPr>
        <w:t>May 2025</w:t>
      </w:r>
    </w:p>
    <w:p w14:paraId="3F76A6A8" w14:textId="77777777" w:rsidR="005050CC" w:rsidRPr="00D51587" w:rsidRDefault="005050CC" w:rsidP="005050CC">
      <w:pPr>
        <w:jc w:val="right"/>
        <w:rPr>
          <w:rFonts w:cstheme="minorHAnsi"/>
        </w:rPr>
      </w:pPr>
    </w:p>
    <w:p w14:paraId="64FD0236" w14:textId="569BA2F3" w:rsidR="00E142C4" w:rsidRPr="00D51587" w:rsidRDefault="00E142C4" w:rsidP="00E142C4">
      <w:pPr>
        <w:rPr>
          <w:rFonts w:cstheme="minorHAnsi"/>
        </w:rPr>
      </w:pPr>
      <w:r w:rsidRPr="00D51587">
        <w:rPr>
          <w:rFonts w:cstheme="minorHAnsi"/>
        </w:rPr>
        <w:t xml:space="preserve">Dear Applicant, </w:t>
      </w:r>
    </w:p>
    <w:p w14:paraId="617C58FF" w14:textId="77777777" w:rsidR="005050CC" w:rsidRPr="00D51587" w:rsidRDefault="005050CC" w:rsidP="00E142C4">
      <w:pPr>
        <w:rPr>
          <w:rFonts w:cstheme="minorHAnsi"/>
        </w:rPr>
      </w:pPr>
    </w:p>
    <w:p w14:paraId="594ABA97" w14:textId="57ECA9A3" w:rsidR="00E142C4" w:rsidRDefault="00E142C4" w:rsidP="00E142C4">
      <w:pPr>
        <w:rPr>
          <w:rFonts w:cstheme="minorHAnsi"/>
        </w:rPr>
      </w:pPr>
      <w:r w:rsidRPr="00D51587">
        <w:rPr>
          <w:rFonts w:cstheme="minorHAnsi"/>
        </w:rPr>
        <w:t xml:space="preserve">Thank you for your interest in the role of </w:t>
      </w:r>
      <w:r w:rsidR="00F8697B" w:rsidRPr="00F8697B">
        <w:rPr>
          <w:rFonts w:cstheme="minorHAnsi"/>
        </w:rPr>
        <w:t>Employability Worker</w:t>
      </w:r>
      <w:r w:rsidR="00F8697B">
        <w:rPr>
          <w:rFonts w:cstheme="minorHAnsi"/>
        </w:rPr>
        <w:t xml:space="preserve"> </w:t>
      </w:r>
      <w:r w:rsidRPr="00D51587">
        <w:rPr>
          <w:rFonts w:cstheme="minorHAnsi"/>
        </w:rPr>
        <w:t xml:space="preserve">at Govan Home and Education Link Project (Govan HELP).  </w:t>
      </w:r>
    </w:p>
    <w:p w14:paraId="57F30FAE" w14:textId="77777777" w:rsidR="00F8697B" w:rsidRPr="00D51587" w:rsidRDefault="00F8697B" w:rsidP="00E142C4">
      <w:pPr>
        <w:rPr>
          <w:rFonts w:cstheme="minorHAnsi"/>
        </w:rPr>
      </w:pPr>
    </w:p>
    <w:p w14:paraId="22E51F0E" w14:textId="6DF8FAF1" w:rsidR="00E142C4" w:rsidRDefault="00E142C4" w:rsidP="00E142C4">
      <w:pPr>
        <w:rPr>
          <w:rFonts w:cstheme="minorHAnsi"/>
        </w:rPr>
      </w:pPr>
      <w:r w:rsidRPr="00D51587">
        <w:rPr>
          <w:rFonts w:cstheme="minorHAnsi"/>
        </w:rPr>
        <w:t xml:space="preserve">We are a </w:t>
      </w:r>
      <w:r w:rsidR="005050CC" w:rsidRPr="00D51587">
        <w:rPr>
          <w:rFonts w:cstheme="minorHAnsi"/>
        </w:rPr>
        <w:t xml:space="preserve">growing </w:t>
      </w:r>
      <w:r w:rsidR="006D0A72" w:rsidRPr="00D51587">
        <w:rPr>
          <w:rFonts w:cstheme="minorHAnsi"/>
        </w:rPr>
        <w:t>place-based</w:t>
      </w:r>
      <w:r w:rsidRPr="00D51587">
        <w:rPr>
          <w:rFonts w:cstheme="minorHAnsi"/>
        </w:rPr>
        <w:t xml:space="preserve"> </w:t>
      </w:r>
      <w:r w:rsidR="005050CC" w:rsidRPr="00D51587">
        <w:rPr>
          <w:rFonts w:cstheme="minorHAnsi"/>
        </w:rPr>
        <w:t>family support c</w:t>
      </w:r>
      <w:r w:rsidRPr="00D51587">
        <w:rPr>
          <w:rFonts w:cstheme="minorHAnsi"/>
        </w:rPr>
        <w:t>harity, established in 1996, that aims to improve th</w:t>
      </w:r>
      <w:r w:rsidR="005050CC" w:rsidRPr="00D51587">
        <w:rPr>
          <w:rFonts w:cstheme="minorHAnsi"/>
        </w:rPr>
        <w:t>e</w:t>
      </w:r>
      <w:r w:rsidRPr="00D51587">
        <w:rPr>
          <w:rFonts w:cstheme="minorHAnsi"/>
        </w:rPr>
        <w:t xml:space="preserve"> opportunities </w:t>
      </w:r>
      <w:r w:rsidR="005050CC" w:rsidRPr="00D51587">
        <w:rPr>
          <w:rFonts w:cstheme="minorHAnsi"/>
        </w:rPr>
        <w:t xml:space="preserve">and outcomes </w:t>
      </w:r>
      <w:r w:rsidRPr="00D51587">
        <w:rPr>
          <w:rFonts w:cstheme="minorHAnsi"/>
        </w:rPr>
        <w:t xml:space="preserve">for vulnerable children and families living within the Govan area.  We offer a range of integrated, early intervention services to support children and families who are experiencing </w:t>
      </w:r>
      <w:r w:rsidR="005050CC" w:rsidRPr="00D51587">
        <w:rPr>
          <w:rFonts w:cstheme="minorHAnsi"/>
        </w:rPr>
        <w:t>cumulative and chronic adversity</w:t>
      </w:r>
      <w:r w:rsidRPr="00D51587">
        <w:rPr>
          <w:rFonts w:cstheme="minorHAnsi"/>
        </w:rPr>
        <w:t xml:space="preserve">.   </w:t>
      </w:r>
    </w:p>
    <w:p w14:paraId="7297E9E1" w14:textId="77777777" w:rsidR="00F8697B" w:rsidRPr="00D51587" w:rsidRDefault="00F8697B" w:rsidP="00E142C4">
      <w:pPr>
        <w:rPr>
          <w:rFonts w:cstheme="minorHAnsi"/>
        </w:rPr>
      </w:pPr>
    </w:p>
    <w:p w14:paraId="4AE51AA7" w14:textId="6F51FF81" w:rsidR="00E142C4" w:rsidRPr="00D51587" w:rsidRDefault="00030A95" w:rsidP="00E142C4">
      <w:pPr>
        <w:rPr>
          <w:rFonts w:cstheme="minorHAnsi"/>
        </w:rPr>
      </w:pPr>
      <w:r>
        <w:rPr>
          <w:rFonts w:cstheme="minorHAnsi"/>
        </w:rPr>
        <w:t xml:space="preserve">Govan HELP has been supporting families in the Govan community for almost 30 years and we have a strong strategic plan to grow our core services., making this an </w:t>
      </w:r>
      <w:r w:rsidR="00E142C4" w:rsidRPr="00D51587">
        <w:rPr>
          <w:rFonts w:cstheme="minorHAnsi"/>
        </w:rPr>
        <w:t>exciting time to join our team</w:t>
      </w:r>
      <w:r w:rsidR="005050CC" w:rsidRPr="00D51587">
        <w:rPr>
          <w:rFonts w:cstheme="minorHAnsi"/>
        </w:rPr>
        <w:t>.</w:t>
      </w:r>
      <w:r w:rsidR="00E142C4" w:rsidRPr="00D51587">
        <w:rPr>
          <w:rFonts w:cstheme="minorHAnsi"/>
        </w:rPr>
        <w:t xml:space="preserve"> We are looking for a dynamic, solutions focused</w:t>
      </w:r>
      <w:r w:rsidR="005050CC" w:rsidRPr="00D51587">
        <w:rPr>
          <w:rFonts w:cstheme="minorHAnsi"/>
        </w:rPr>
        <w:t xml:space="preserve"> and trauma informed</w:t>
      </w:r>
      <w:r w:rsidR="00E142C4" w:rsidRPr="00D51587">
        <w:rPr>
          <w:rFonts w:cstheme="minorHAnsi"/>
        </w:rPr>
        <w:t xml:space="preserve"> </w:t>
      </w:r>
      <w:r w:rsidR="00F8697B" w:rsidRPr="008E713B">
        <w:rPr>
          <w:rFonts w:cstheme="minorHAnsi"/>
        </w:rPr>
        <w:t>Employability Worker</w:t>
      </w:r>
      <w:r w:rsidR="00F8697B">
        <w:rPr>
          <w:rFonts w:cstheme="minorHAnsi"/>
        </w:rPr>
        <w:t xml:space="preserve"> </w:t>
      </w:r>
      <w:r w:rsidR="00E142C4" w:rsidRPr="00D51587">
        <w:rPr>
          <w:rFonts w:cstheme="minorHAnsi"/>
        </w:rPr>
        <w:t xml:space="preserve">to continue the delivery of our </w:t>
      </w:r>
      <w:r w:rsidR="00E142C4" w:rsidRPr="00A50487">
        <w:rPr>
          <w:rFonts w:cstheme="minorHAnsi"/>
        </w:rPr>
        <w:t>service</w:t>
      </w:r>
      <w:r w:rsidR="005050CC" w:rsidRPr="00A50487">
        <w:rPr>
          <w:rFonts w:cstheme="minorHAnsi"/>
        </w:rPr>
        <w:t>.</w:t>
      </w:r>
      <w:r w:rsidR="005050CC" w:rsidRPr="00D51587">
        <w:rPr>
          <w:rFonts w:cstheme="minorHAnsi"/>
        </w:rPr>
        <w:t xml:space="preserve"> To meet the needs of the Govan community </w:t>
      </w:r>
      <w:r w:rsidR="00E142C4" w:rsidRPr="00D51587">
        <w:rPr>
          <w:rFonts w:cstheme="minorHAnsi"/>
        </w:rPr>
        <w:t>the postholder will require to be flexible in approach and able to manage the workload with a combination of community based and remote working practice</w:t>
      </w:r>
      <w:r w:rsidR="005050CC" w:rsidRPr="00D51587">
        <w:rPr>
          <w:rFonts w:cstheme="minorHAnsi"/>
        </w:rPr>
        <w:t>, working in partnership with key stakeholders</w:t>
      </w:r>
      <w:r w:rsidR="00E142C4" w:rsidRPr="00D51587">
        <w:rPr>
          <w:rFonts w:cstheme="minorHAnsi"/>
        </w:rPr>
        <w:t xml:space="preserve">.   </w:t>
      </w:r>
    </w:p>
    <w:p w14:paraId="780E0547" w14:textId="2F376C02" w:rsidR="005050CC" w:rsidRPr="00D51587" w:rsidRDefault="005050CC" w:rsidP="00E142C4">
      <w:pPr>
        <w:rPr>
          <w:rFonts w:cstheme="minorHAnsi"/>
        </w:rPr>
      </w:pPr>
    </w:p>
    <w:p w14:paraId="22F4D6FC" w14:textId="74BFFA24" w:rsidR="006E67BC" w:rsidRDefault="00E142C4" w:rsidP="00E142C4">
      <w:pPr>
        <w:rPr>
          <w:rFonts w:cstheme="minorHAnsi"/>
        </w:rPr>
      </w:pPr>
      <w:r w:rsidRPr="00D51587">
        <w:rPr>
          <w:rFonts w:cstheme="minorHAnsi"/>
        </w:rPr>
        <w:t xml:space="preserve">Included in the pack is a Job Description and Person Specification to assist you with completing your application.  If you would like to apply for the post, please send a CV and covering letter, outlining how your skills and experience are suited to the role, to </w:t>
      </w:r>
      <w:r w:rsidR="006E67BC">
        <w:rPr>
          <w:rFonts w:cstheme="minorHAnsi"/>
        </w:rPr>
        <w:t>Dara-Emma</w:t>
      </w:r>
      <w:r w:rsidRPr="00D51587">
        <w:rPr>
          <w:rFonts w:cstheme="minorHAnsi"/>
        </w:rPr>
        <w:t xml:space="preserve">, </w:t>
      </w:r>
      <w:r w:rsidR="006E67BC">
        <w:rPr>
          <w:rFonts w:cstheme="minorHAnsi"/>
        </w:rPr>
        <w:t>Administrator,</w:t>
      </w:r>
      <w:r w:rsidR="00030A95">
        <w:rPr>
          <w:rFonts w:cstheme="minorHAnsi"/>
        </w:rPr>
        <w:t xml:space="preserve"> </w:t>
      </w:r>
      <w:r w:rsidR="00D51587" w:rsidRPr="00D51587">
        <w:rPr>
          <w:rFonts w:cstheme="minorHAnsi"/>
        </w:rPr>
        <w:t xml:space="preserve">on </w:t>
      </w:r>
    </w:p>
    <w:p w14:paraId="523C45D8" w14:textId="0E4B28D9" w:rsidR="00E142C4" w:rsidRPr="00D51587" w:rsidRDefault="006E67BC" w:rsidP="00E142C4">
      <w:pPr>
        <w:rPr>
          <w:rFonts w:cstheme="minorHAnsi"/>
        </w:rPr>
      </w:pPr>
      <w:hyperlink r:id="rId12" w:history="1">
        <w:r w:rsidRPr="00941000">
          <w:rPr>
            <w:rStyle w:val="Hyperlink"/>
            <w:rFonts w:cstheme="minorHAnsi"/>
          </w:rPr>
          <w:t>dara-emma.mcglacken@govanhelp.org</w:t>
        </w:r>
      </w:hyperlink>
      <w:r w:rsidR="00D51587" w:rsidRPr="00D51587">
        <w:rPr>
          <w:rFonts w:cstheme="minorHAnsi"/>
        </w:rPr>
        <w:t xml:space="preserve"> </w:t>
      </w:r>
      <w:r w:rsidR="00E142C4" w:rsidRPr="00D51587">
        <w:rPr>
          <w:rFonts w:cstheme="minorHAnsi"/>
        </w:rPr>
        <w:t xml:space="preserve">by </w:t>
      </w:r>
      <w:r>
        <w:rPr>
          <w:rFonts w:cstheme="minorHAnsi"/>
        </w:rPr>
        <w:t>2</w:t>
      </w:r>
      <w:r w:rsidR="00BB2047">
        <w:rPr>
          <w:rFonts w:cstheme="minorHAnsi"/>
        </w:rPr>
        <w:t>9th</w:t>
      </w:r>
      <w:r>
        <w:rPr>
          <w:rFonts w:cstheme="minorHAnsi"/>
        </w:rPr>
        <w:t xml:space="preserve"> June at </w:t>
      </w:r>
      <w:r w:rsidR="00BB2047">
        <w:rPr>
          <w:rFonts w:cstheme="minorHAnsi"/>
        </w:rPr>
        <w:t>5pm</w:t>
      </w:r>
      <w:r w:rsidR="00E142C4" w:rsidRPr="00D51587">
        <w:rPr>
          <w:rFonts w:cstheme="minorHAnsi"/>
        </w:rPr>
        <w:t xml:space="preserve">.  Interviews are expected to be held in the week </w:t>
      </w:r>
      <w:r w:rsidR="00E55F1C">
        <w:rPr>
          <w:rFonts w:cstheme="minorHAnsi"/>
        </w:rPr>
        <w:t>commencing</w:t>
      </w:r>
      <w:r w:rsidR="00E142C4" w:rsidRPr="00D51587">
        <w:rPr>
          <w:rFonts w:cstheme="minorHAnsi"/>
        </w:rPr>
        <w:t xml:space="preserve"> </w:t>
      </w:r>
      <w:r w:rsidR="00BB2047">
        <w:rPr>
          <w:rFonts w:cstheme="minorHAnsi"/>
        </w:rPr>
        <w:t>13</w:t>
      </w:r>
      <w:r w:rsidR="00BB2047" w:rsidRPr="00BB2047">
        <w:rPr>
          <w:rFonts w:cstheme="minorHAnsi"/>
          <w:vertAlign w:val="superscript"/>
        </w:rPr>
        <w:t>th</w:t>
      </w:r>
      <w:r w:rsidR="00BB2047">
        <w:rPr>
          <w:rFonts w:cstheme="minorHAnsi"/>
        </w:rPr>
        <w:t xml:space="preserve"> July</w:t>
      </w:r>
      <w:r w:rsidR="00E142C4" w:rsidRPr="00D51587">
        <w:rPr>
          <w:rFonts w:cstheme="minorHAnsi"/>
        </w:rPr>
        <w:t xml:space="preserve">. </w:t>
      </w:r>
      <w:r w:rsidR="00E55F1C">
        <w:rPr>
          <w:rFonts w:cstheme="minorHAnsi"/>
        </w:rPr>
        <w:t xml:space="preserve">Please feel free to contact </w:t>
      </w:r>
      <w:r w:rsidR="00BB2047">
        <w:rPr>
          <w:rFonts w:cstheme="minorHAnsi"/>
        </w:rPr>
        <w:t xml:space="preserve">our management team </w:t>
      </w:r>
      <w:r w:rsidR="00E55F1C">
        <w:rPr>
          <w:rFonts w:cstheme="minorHAnsi"/>
        </w:rPr>
        <w:t xml:space="preserve">for an informal conversation about the role prior to application. </w:t>
      </w:r>
    </w:p>
    <w:p w14:paraId="1142F1A8" w14:textId="77777777" w:rsidR="00D51587" w:rsidRPr="00D51587" w:rsidRDefault="00D51587" w:rsidP="00E142C4">
      <w:pPr>
        <w:rPr>
          <w:rFonts w:cstheme="minorHAnsi"/>
        </w:rPr>
      </w:pPr>
    </w:p>
    <w:p w14:paraId="6D504CC1" w14:textId="77777777" w:rsidR="00E142C4" w:rsidRPr="00D51587" w:rsidRDefault="00E142C4" w:rsidP="00E142C4">
      <w:pPr>
        <w:rPr>
          <w:rFonts w:cstheme="minorHAnsi"/>
        </w:rPr>
      </w:pPr>
      <w:r w:rsidRPr="00D51587">
        <w:rPr>
          <w:rFonts w:cstheme="minorHAnsi"/>
        </w:rPr>
        <w:t xml:space="preserve">This is an excellent opportunity for the right candidate to join us to deliver this important service for families in the Govan area and we look forward to receiving your application.  </w:t>
      </w:r>
    </w:p>
    <w:p w14:paraId="3C9D676C" w14:textId="19020DD3" w:rsidR="00E142C4" w:rsidRPr="00D51587" w:rsidRDefault="00E142C4" w:rsidP="00E142C4">
      <w:pPr>
        <w:rPr>
          <w:rFonts w:cstheme="minorHAnsi"/>
        </w:rPr>
      </w:pPr>
    </w:p>
    <w:p w14:paraId="7D9575DE" w14:textId="77777777" w:rsidR="00E142C4" w:rsidRPr="00D51587" w:rsidRDefault="00E142C4" w:rsidP="00E142C4">
      <w:pPr>
        <w:rPr>
          <w:rFonts w:cstheme="minorHAnsi"/>
        </w:rPr>
      </w:pPr>
      <w:r w:rsidRPr="00D51587">
        <w:rPr>
          <w:rFonts w:cstheme="minorHAnsi"/>
        </w:rPr>
        <w:t xml:space="preserve">Yours sincerely,  </w:t>
      </w:r>
    </w:p>
    <w:p w14:paraId="69D7CB78" w14:textId="0C738BF3" w:rsidR="00E142C4" w:rsidRPr="00D51587" w:rsidRDefault="00E142C4" w:rsidP="00E142C4">
      <w:pPr>
        <w:rPr>
          <w:rFonts w:cstheme="minorHAnsi"/>
        </w:rPr>
      </w:pPr>
    </w:p>
    <w:p w14:paraId="16A5A452" w14:textId="0FC9E1F4" w:rsidR="00E142C4" w:rsidRPr="00D51587" w:rsidRDefault="00E142C4" w:rsidP="00E142C4">
      <w:pPr>
        <w:rPr>
          <w:rFonts w:cstheme="minorHAnsi"/>
        </w:rPr>
      </w:pPr>
    </w:p>
    <w:p w14:paraId="6B9D9C94" w14:textId="77777777" w:rsidR="00E142C4" w:rsidRPr="00D51587" w:rsidRDefault="00E142C4" w:rsidP="00E142C4">
      <w:pPr>
        <w:rPr>
          <w:rFonts w:cstheme="minorHAnsi"/>
        </w:rPr>
      </w:pPr>
      <w:r w:rsidRPr="00D51587">
        <w:rPr>
          <w:rFonts w:cstheme="minorHAnsi"/>
        </w:rPr>
        <w:t>Viv Sawers</w:t>
      </w:r>
    </w:p>
    <w:p w14:paraId="188CBBD9" w14:textId="15EA6A21" w:rsidR="00E142C4" w:rsidRPr="00D51587" w:rsidRDefault="00E142C4" w:rsidP="00E142C4">
      <w:pPr>
        <w:rPr>
          <w:rFonts w:cstheme="minorHAnsi"/>
          <w:b/>
          <w:bCs/>
          <w:u w:val="single"/>
        </w:rPr>
      </w:pPr>
      <w:r w:rsidRPr="00D51587">
        <w:rPr>
          <w:rFonts w:cstheme="minorHAnsi"/>
        </w:rPr>
        <w:t xml:space="preserve">Chief </w:t>
      </w:r>
      <w:r w:rsidR="00030A95">
        <w:rPr>
          <w:rFonts w:cstheme="minorHAnsi"/>
        </w:rPr>
        <w:t xml:space="preserve">Executive </w:t>
      </w:r>
      <w:r w:rsidRPr="00D51587">
        <w:rPr>
          <w:rFonts w:cstheme="minorHAnsi"/>
        </w:rPr>
        <w:t>Officer</w:t>
      </w:r>
    </w:p>
    <w:p w14:paraId="1623583E" w14:textId="0D986DF2" w:rsidR="00E142C4" w:rsidRPr="00E142C4" w:rsidRDefault="00E142C4" w:rsidP="00A061A2">
      <w:pPr>
        <w:jc w:val="center"/>
        <w:rPr>
          <w:rFonts w:cstheme="minorHAnsi"/>
          <w:sz w:val="56"/>
          <w:szCs w:val="56"/>
        </w:rPr>
      </w:pPr>
    </w:p>
    <w:p w14:paraId="05EDC643" w14:textId="3DC8265D" w:rsidR="00E142C4" w:rsidRPr="00E142C4" w:rsidRDefault="00E142C4" w:rsidP="00A061A2">
      <w:pPr>
        <w:jc w:val="center"/>
        <w:rPr>
          <w:rFonts w:cstheme="minorHAnsi"/>
          <w:sz w:val="56"/>
          <w:szCs w:val="56"/>
        </w:rPr>
      </w:pPr>
    </w:p>
    <w:p w14:paraId="3EDCC84A" w14:textId="77E66253" w:rsidR="00E142C4" w:rsidRPr="00E142C4" w:rsidRDefault="00E142C4" w:rsidP="00A061A2">
      <w:pPr>
        <w:jc w:val="center"/>
        <w:rPr>
          <w:rFonts w:cstheme="minorHAnsi"/>
          <w:sz w:val="56"/>
          <w:szCs w:val="56"/>
        </w:rPr>
      </w:pPr>
    </w:p>
    <w:p w14:paraId="2B4887AF" w14:textId="77777777" w:rsidR="00D51587" w:rsidRDefault="00D51587" w:rsidP="00E142C4">
      <w:pPr>
        <w:rPr>
          <w:rFonts w:cstheme="minorHAnsi"/>
          <w:b/>
          <w:bCs/>
          <w:u w:val="single"/>
        </w:rPr>
      </w:pPr>
    </w:p>
    <w:p w14:paraId="009075CE" w14:textId="77777777" w:rsidR="00D51587" w:rsidRDefault="00D51587" w:rsidP="00E142C4">
      <w:pPr>
        <w:rPr>
          <w:rFonts w:cstheme="minorHAnsi"/>
          <w:b/>
          <w:bCs/>
          <w:u w:val="single"/>
        </w:rPr>
      </w:pPr>
    </w:p>
    <w:p w14:paraId="07F844F2" w14:textId="1AD4BFFE" w:rsidR="00E142C4" w:rsidRPr="00E142C4" w:rsidRDefault="00D51587" w:rsidP="00E142C4">
      <w:pPr>
        <w:rPr>
          <w:rFonts w:cstheme="minorHAnsi"/>
          <w:b/>
          <w:bCs/>
          <w:u w:val="single"/>
        </w:rPr>
      </w:pPr>
      <w:r w:rsidRPr="00E142C4">
        <w:rPr>
          <w:rFonts w:cstheme="minorHAnsi"/>
          <w:b/>
          <w:bCs/>
          <w:noProof/>
          <w:u w:val="single"/>
        </w:rPr>
        <w:lastRenderedPageBreak/>
        <w:drawing>
          <wp:anchor distT="0" distB="0" distL="114300" distR="114300" simplePos="0" relativeHeight="251659264" behindDoc="0" locked="0" layoutInCell="1" allowOverlap="1" wp14:anchorId="0F56CE0E" wp14:editId="65EB545C">
            <wp:simplePos x="0" y="0"/>
            <wp:positionH relativeFrom="margin">
              <wp:posOffset>-114300</wp:posOffset>
            </wp:positionH>
            <wp:positionV relativeFrom="margin">
              <wp:posOffset>1270</wp:posOffset>
            </wp:positionV>
            <wp:extent cx="1823720" cy="2026920"/>
            <wp:effectExtent l="0" t="0" r="5080" b="0"/>
            <wp:wrapSquare wrapText="bothSides"/>
            <wp:docPr id="201592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23502" name="Picture 1"/>
                    <pic:cNvPicPr/>
                  </pic:nvPicPr>
                  <pic:blipFill>
                    <a:blip r:embed="rId13"/>
                    <a:srcRect l="20010" r="20010"/>
                    <a:stretch>
                      <a:fillRect/>
                    </a:stretch>
                  </pic:blipFill>
                  <pic:spPr bwMode="auto">
                    <a:xfrm>
                      <a:off x="0" y="0"/>
                      <a:ext cx="1823720"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2C4" w:rsidRPr="00E142C4">
        <w:rPr>
          <w:rFonts w:cstheme="minorHAnsi"/>
          <w:b/>
          <w:bCs/>
          <w:u w:val="single"/>
        </w:rPr>
        <w:t xml:space="preserve">Job Description: </w:t>
      </w:r>
      <w:r w:rsidR="008E713B" w:rsidRPr="008E713B">
        <w:rPr>
          <w:rFonts w:cstheme="minorHAnsi"/>
          <w:b/>
          <w:bCs/>
          <w:u w:val="single"/>
        </w:rPr>
        <w:t>Employability</w:t>
      </w:r>
      <w:r w:rsidR="00E142C4" w:rsidRPr="00E142C4">
        <w:rPr>
          <w:rFonts w:cstheme="minorHAnsi"/>
          <w:b/>
          <w:bCs/>
          <w:u w:val="single"/>
        </w:rPr>
        <w:t xml:space="preserve"> Worker</w:t>
      </w:r>
    </w:p>
    <w:p w14:paraId="5A79B308" w14:textId="6CF58133" w:rsidR="00E142C4" w:rsidRPr="00E142C4" w:rsidRDefault="00E142C4" w:rsidP="00E142C4">
      <w:pPr>
        <w:rPr>
          <w:rFonts w:cstheme="minorHAnsi"/>
          <w:b/>
          <w:bCs/>
        </w:rPr>
      </w:pPr>
    </w:p>
    <w:p w14:paraId="09D61FD0" w14:textId="7B65A905" w:rsidR="00E142C4" w:rsidRPr="00E142C4" w:rsidRDefault="00E142C4" w:rsidP="00E142C4">
      <w:pPr>
        <w:rPr>
          <w:rFonts w:cstheme="minorHAnsi"/>
          <w:b/>
          <w:bCs/>
        </w:rPr>
      </w:pPr>
      <w:r w:rsidRPr="00E142C4">
        <w:rPr>
          <w:rFonts w:cstheme="minorHAnsi"/>
          <w:b/>
          <w:bCs/>
        </w:rPr>
        <w:t xml:space="preserve">Job Title: </w:t>
      </w:r>
      <w:r w:rsidR="008E713B" w:rsidRPr="008E713B">
        <w:rPr>
          <w:rFonts w:cstheme="minorHAnsi"/>
          <w:b/>
          <w:bCs/>
        </w:rPr>
        <w:t>Employability</w:t>
      </w:r>
      <w:r w:rsidRPr="00E142C4">
        <w:rPr>
          <w:rFonts w:cstheme="minorHAnsi"/>
          <w:b/>
          <w:bCs/>
        </w:rPr>
        <w:t xml:space="preserve"> Worker</w:t>
      </w:r>
    </w:p>
    <w:p w14:paraId="768F233C" w14:textId="4A56AF88" w:rsidR="00E142C4" w:rsidRPr="00E142C4" w:rsidRDefault="00E142C4" w:rsidP="00E142C4">
      <w:pPr>
        <w:rPr>
          <w:rFonts w:cstheme="minorHAnsi"/>
          <w:b/>
          <w:bCs/>
        </w:rPr>
      </w:pPr>
    </w:p>
    <w:p w14:paraId="6C47A93C" w14:textId="133A55BB" w:rsidR="00E142C4" w:rsidRPr="00E142C4" w:rsidRDefault="00E142C4" w:rsidP="00E142C4">
      <w:pPr>
        <w:rPr>
          <w:rFonts w:cstheme="minorHAnsi"/>
          <w:b/>
          <w:bCs/>
        </w:rPr>
      </w:pPr>
      <w:r w:rsidRPr="00E142C4">
        <w:rPr>
          <w:rFonts w:cstheme="minorHAnsi"/>
          <w:b/>
          <w:bCs/>
        </w:rPr>
        <w:t xml:space="preserve">Hours: </w:t>
      </w:r>
      <w:r w:rsidR="008E713B">
        <w:rPr>
          <w:rFonts w:cstheme="minorHAnsi"/>
          <w:b/>
          <w:bCs/>
        </w:rPr>
        <w:t>35</w:t>
      </w:r>
      <w:r w:rsidR="002C64A3">
        <w:rPr>
          <w:rFonts w:cstheme="minorHAnsi"/>
          <w:b/>
          <w:bCs/>
        </w:rPr>
        <w:t xml:space="preserve"> per week </w:t>
      </w:r>
    </w:p>
    <w:p w14:paraId="14344721" w14:textId="77777777" w:rsidR="00E142C4" w:rsidRPr="00E142C4" w:rsidRDefault="00E142C4" w:rsidP="00E142C4">
      <w:pPr>
        <w:rPr>
          <w:rFonts w:cstheme="minorHAnsi"/>
          <w:b/>
          <w:bCs/>
        </w:rPr>
      </w:pPr>
    </w:p>
    <w:p w14:paraId="349978DB" w14:textId="76141FC1" w:rsidR="00E142C4" w:rsidRDefault="00E142C4" w:rsidP="00E142C4">
      <w:pPr>
        <w:rPr>
          <w:rFonts w:cstheme="minorHAnsi"/>
          <w:b/>
          <w:bCs/>
        </w:rPr>
      </w:pPr>
      <w:r w:rsidRPr="00E142C4">
        <w:rPr>
          <w:rFonts w:cstheme="minorHAnsi"/>
          <w:b/>
          <w:bCs/>
        </w:rPr>
        <w:t>Salary: £2</w:t>
      </w:r>
      <w:r w:rsidR="006E67BC">
        <w:rPr>
          <w:rFonts w:cstheme="minorHAnsi"/>
          <w:b/>
          <w:bCs/>
        </w:rPr>
        <w:t>8</w:t>
      </w:r>
      <w:r w:rsidRPr="00E142C4">
        <w:rPr>
          <w:rFonts w:cstheme="minorHAnsi"/>
          <w:b/>
          <w:bCs/>
        </w:rPr>
        <w:t xml:space="preserve">,000 </w:t>
      </w:r>
    </w:p>
    <w:p w14:paraId="3B9C969D" w14:textId="77777777" w:rsidR="008E713B" w:rsidRDefault="008E713B" w:rsidP="008E713B">
      <w:pPr>
        <w:rPr>
          <w:rFonts w:cstheme="minorHAnsi"/>
          <w:b/>
          <w:bCs/>
        </w:rPr>
      </w:pPr>
    </w:p>
    <w:p w14:paraId="36AC7887" w14:textId="70AF3CEC" w:rsidR="008E713B" w:rsidRDefault="008E713B" w:rsidP="008E713B">
      <w:pPr>
        <w:rPr>
          <w:rFonts w:cstheme="minorHAnsi"/>
        </w:rPr>
      </w:pPr>
      <w:r w:rsidRPr="008E713B">
        <w:rPr>
          <w:rFonts w:cstheme="minorHAnsi"/>
          <w:b/>
          <w:bCs/>
        </w:rPr>
        <w:t xml:space="preserve">Contract: </w:t>
      </w:r>
      <w:r w:rsidRPr="008E713B">
        <w:rPr>
          <w:rFonts w:cstheme="minorHAnsi"/>
        </w:rPr>
        <w:t xml:space="preserve">Full-Time | 2 years Fixed Term </w:t>
      </w:r>
    </w:p>
    <w:p w14:paraId="6EAC2789" w14:textId="77777777" w:rsidR="00A50487" w:rsidRPr="008E713B" w:rsidRDefault="00A50487" w:rsidP="008E713B">
      <w:pPr>
        <w:rPr>
          <w:rFonts w:cstheme="minorHAnsi"/>
          <w:b/>
          <w:bCs/>
        </w:rPr>
      </w:pPr>
    </w:p>
    <w:p w14:paraId="25E011CC" w14:textId="77777777" w:rsidR="008E713B" w:rsidRPr="008E713B" w:rsidRDefault="008E713B" w:rsidP="008E713B">
      <w:pPr>
        <w:rPr>
          <w:rFonts w:cstheme="minorHAnsi"/>
          <w:b/>
          <w:bCs/>
        </w:rPr>
      </w:pPr>
      <w:r w:rsidRPr="008E713B">
        <w:rPr>
          <w:rFonts w:cstheme="minorHAnsi"/>
          <w:b/>
          <w:bCs/>
        </w:rPr>
        <w:t xml:space="preserve">Responsible To: </w:t>
      </w:r>
      <w:r w:rsidRPr="008E713B">
        <w:rPr>
          <w:rFonts w:cstheme="minorHAnsi"/>
        </w:rPr>
        <w:t>Lindsay Galloway Operations &amp; Performance Manager</w:t>
      </w:r>
      <w:r w:rsidRPr="008E713B">
        <w:rPr>
          <w:rFonts w:cstheme="minorHAnsi"/>
          <w:b/>
          <w:bCs/>
        </w:rPr>
        <w:t xml:space="preserve">            </w:t>
      </w:r>
    </w:p>
    <w:p w14:paraId="5FEC178F" w14:textId="77777777" w:rsidR="008E713B" w:rsidRPr="00E142C4" w:rsidRDefault="008E713B" w:rsidP="00E142C4">
      <w:pPr>
        <w:rPr>
          <w:rFonts w:cstheme="minorHAnsi"/>
          <w:b/>
          <w:bCs/>
        </w:rPr>
      </w:pPr>
    </w:p>
    <w:p w14:paraId="6B009B38" w14:textId="77777777" w:rsidR="008E713B" w:rsidRPr="008E713B" w:rsidRDefault="008E713B" w:rsidP="008E713B">
      <w:pPr>
        <w:rPr>
          <w:rFonts w:cstheme="minorHAnsi"/>
          <w:u w:val="single"/>
        </w:rPr>
      </w:pPr>
      <w:r w:rsidRPr="008E713B">
        <w:rPr>
          <w:rFonts w:cstheme="minorHAnsi"/>
          <w:b/>
          <w:bCs/>
          <w:u w:val="single"/>
        </w:rPr>
        <w:t>Job Purpose</w:t>
      </w:r>
    </w:p>
    <w:p w14:paraId="114FA144" w14:textId="77777777" w:rsidR="008E713B" w:rsidRPr="008E713B" w:rsidRDefault="008E713B" w:rsidP="008E713B">
      <w:pPr>
        <w:rPr>
          <w:rFonts w:cstheme="minorHAnsi"/>
        </w:rPr>
      </w:pPr>
      <w:r w:rsidRPr="008E713B">
        <w:rPr>
          <w:rFonts w:cstheme="minorHAnsi"/>
        </w:rPr>
        <w:t>The Employability Worker will deliver volunteering and employability support to parents, carers and individuals experiencing barriers to employment, education and training.</w:t>
      </w:r>
    </w:p>
    <w:p w14:paraId="36EA732A" w14:textId="77777777" w:rsidR="008E713B" w:rsidRPr="008E713B" w:rsidRDefault="008E713B" w:rsidP="008E713B">
      <w:pPr>
        <w:rPr>
          <w:rFonts w:cstheme="minorHAnsi"/>
        </w:rPr>
      </w:pPr>
      <w:r w:rsidRPr="008E713B">
        <w:rPr>
          <w:rFonts w:cstheme="minorHAnsi"/>
        </w:rPr>
        <w:t>Embedded within Govan HELP’s wider family support model, the role will ensure employability support is integrated alongside counselling, wellbeing, financial advice and practical family support services. The postholder will work flexibly and compassionately with individuals who may be far from the labour market, supporting them to build confidence, develop skills and progress at a realistic pace towards positive destinations.</w:t>
      </w:r>
    </w:p>
    <w:p w14:paraId="5B50D458" w14:textId="77777777" w:rsidR="008E713B" w:rsidRPr="008E713B" w:rsidRDefault="008E713B" w:rsidP="008E713B">
      <w:pPr>
        <w:rPr>
          <w:rFonts w:cstheme="minorHAnsi"/>
        </w:rPr>
      </w:pPr>
      <w:r w:rsidRPr="008E713B">
        <w:rPr>
          <w:rFonts w:cstheme="minorHAnsi"/>
        </w:rPr>
        <w:t>This role is central to Govan HELP’s place-based approach to tackling child poverty and strengthening outcomes for families across the Govan community.</w:t>
      </w:r>
    </w:p>
    <w:p w14:paraId="46EF15C0" w14:textId="77777777" w:rsidR="008E713B" w:rsidRPr="008E713B" w:rsidRDefault="008E713B" w:rsidP="008E713B">
      <w:pPr>
        <w:rPr>
          <w:rFonts w:cstheme="minorHAnsi"/>
        </w:rPr>
      </w:pPr>
    </w:p>
    <w:p w14:paraId="5D224229" w14:textId="77777777" w:rsidR="008E713B" w:rsidRPr="008E713B" w:rsidRDefault="008E713B" w:rsidP="008E713B">
      <w:pPr>
        <w:rPr>
          <w:rFonts w:cstheme="minorHAnsi"/>
          <w:u w:val="single"/>
        </w:rPr>
      </w:pPr>
      <w:r w:rsidRPr="008E713B">
        <w:rPr>
          <w:rFonts w:cstheme="minorHAnsi"/>
          <w:b/>
          <w:bCs/>
          <w:u w:val="single"/>
        </w:rPr>
        <w:t>Key Responsibilities</w:t>
      </w:r>
    </w:p>
    <w:p w14:paraId="06510FD1" w14:textId="77777777" w:rsidR="008E713B" w:rsidRPr="008E713B" w:rsidRDefault="008E713B" w:rsidP="008E713B">
      <w:pPr>
        <w:rPr>
          <w:rFonts w:cstheme="minorHAnsi"/>
        </w:rPr>
      </w:pPr>
      <w:r w:rsidRPr="008E713B">
        <w:rPr>
          <w:rFonts w:cstheme="minorHAnsi"/>
          <w:b/>
          <w:bCs/>
        </w:rPr>
        <w:t>Employability Support</w:t>
      </w:r>
    </w:p>
    <w:p w14:paraId="6ED86E22" w14:textId="77777777" w:rsidR="008E713B" w:rsidRPr="008E713B" w:rsidRDefault="008E713B" w:rsidP="008E713B">
      <w:pPr>
        <w:numPr>
          <w:ilvl w:val="0"/>
          <w:numId w:val="11"/>
        </w:numPr>
        <w:rPr>
          <w:rFonts w:cstheme="minorHAnsi"/>
        </w:rPr>
      </w:pPr>
      <w:r w:rsidRPr="008E713B">
        <w:rPr>
          <w:rFonts w:cstheme="minorHAnsi"/>
        </w:rPr>
        <w:t>Deliver tailored one-to-one employability support to parents, carers and community members</w:t>
      </w:r>
    </w:p>
    <w:p w14:paraId="00060AD0" w14:textId="77777777" w:rsidR="008E713B" w:rsidRPr="008E713B" w:rsidRDefault="008E713B" w:rsidP="008E713B">
      <w:pPr>
        <w:numPr>
          <w:ilvl w:val="0"/>
          <w:numId w:val="11"/>
        </w:numPr>
        <w:rPr>
          <w:rFonts w:cstheme="minorHAnsi"/>
        </w:rPr>
      </w:pPr>
      <w:r w:rsidRPr="008E713B">
        <w:rPr>
          <w:rFonts w:cstheme="minorHAnsi"/>
        </w:rPr>
        <w:t>Support individuals to identify strengths, aspirations and achievable goals</w:t>
      </w:r>
    </w:p>
    <w:p w14:paraId="02D975CE" w14:textId="77777777" w:rsidR="008E713B" w:rsidRPr="008E713B" w:rsidRDefault="008E713B" w:rsidP="008E713B">
      <w:pPr>
        <w:numPr>
          <w:ilvl w:val="0"/>
          <w:numId w:val="11"/>
        </w:numPr>
        <w:rPr>
          <w:rFonts w:cstheme="minorHAnsi"/>
        </w:rPr>
      </w:pPr>
      <w:r w:rsidRPr="008E713B">
        <w:rPr>
          <w:rFonts w:cstheme="minorHAnsi"/>
        </w:rPr>
        <w:t>Develop personalised action plans with participants</w:t>
      </w:r>
    </w:p>
    <w:p w14:paraId="6B8901B4" w14:textId="77777777" w:rsidR="008E713B" w:rsidRPr="008E713B" w:rsidRDefault="008E713B" w:rsidP="008E713B">
      <w:pPr>
        <w:numPr>
          <w:ilvl w:val="0"/>
          <w:numId w:val="11"/>
        </w:numPr>
        <w:rPr>
          <w:rFonts w:cstheme="minorHAnsi"/>
        </w:rPr>
      </w:pPr>
      <w:r w:rsidRPr="008E713B">
        <w:rPr>
          <w:rFonts w:cstheme="minorHAnsi"/>
        </w:rPr>
        <w:t>Support CV building, applications, interview preparation and job searching</w:t>
      </w:r>
    </w:p>
    <w:p w14:paraId="021341C9" w14:textId="77777777" w:rsidR="008E713B" w:rsidRPr="008E713B" w:rsidRDefault="008E713B" w:rsidP="008E713B">
      <w:pPr>
        <w:numPr>
          <w:ilvl w:val="0"/>
          <w:numId w:val="11"/>
        </w:numPr>
        <w:rPr>
          <w:rFonts w:cstheme="minorHAnsi"/>
        </w:rPr>
      </w:pPr>
      <w:r w:rsidRPr="008E713B">
        <w:rPr>
          <w:rFonts w:cstheme="minorHAnsi"/>
        </w:rPr>
        <w:t>Assist individuals to access training, volunteering and employability opportunities</w:t>
      </w:r>
    </w:p>
    <w:p w14:paraId="37CF72F1" w14:textId="77777777" w:rsidR="008E713B" w:rsidRDefault="008E713B" w:rsidP="008E713B">
      <w:pPr>
        <w:numPr>
          <w:ilvl w:val="0"/>
          <w:numId w:val="11"/>
        </w:numPr>
        <w:rPr>
          <w:rFonts w:cstheme="minorHAnsi"/>
        </w:rPr>
      </w:pPr>
      <w:r w:rsidRPr="008E713B">
        <w:rPr>
          <w:rFonts w:cstheme="minorHAnsi"/>
        </w:rPr>
        <w:t>Work closely with volunteers and create more opportunities</w:t>
      </w:r>
    </w:p>
    <w:p w14:paraId="43102627" w14:textId="77777777" w:rsidR="008E713B" w:rsidRPr="008E713B" w:rsidRDefault="008E713B" w:rsidP="008E713B">
      <w:pPr>
        <w:rPr>
          <w:rFonts w:cstheme="minorHAnsi"/>
        </w:rPr>
      </w:pPr>
    </w:p>
    <w:p w14:paraId="2C7966DD" w14:textId="77777777" w:rsidR="008E713B" w:rsidRPr="008E713B" w:rsidRDefault="008E713B" w:rsidP="008E713B">
      <w:pPr>
        <w:rPr>
          <w:rFonts w:cstheme="minorHAnsi"/>
          <w:b/>
          <w:bCs/>
        </w:rPr>
      </w:pPr>
      <w:r w:rsidRPr="008E713B">
        <w:rPr>
          <w:rFonts w:cstheme="minorHAnsi"/>
          <w:b/>
          <w:bCs/>
        </w:rPr>
        <w:t>Volunteering Development &amp; Coordination</w:t>
      </w:r>
    </w:p>
    <w:p w14:paraId="486BF890" w14:textId="77777777" w:rsidR="008E713B" w:rsidRDefault="008E713B" w:rsidP="008E713B">
      <w:pPr>
        <w:rPr>
          <w:rFonts w:cstheme="minorHAnsi"/>
        </w:rPr>
      </w:pPr>
      <w:r w:rsidRPr="008E713B">
        <w:rPr>
          <w:rFonts w:cstheme="minorHAnsi"/>
        </w:rPr>
        <w:t>• Support the development and coordination of volunteering opportunities across Govan HELP services</w:t>
      </w:r>
      <w:r w:rsidRPr="008E713B">
        <w:rPr>
          <w:rFonts w:cstheme="minorHAnsi"/>
        </w:rPr>
        <w:br/>
        <w:t>• Recruit, support and maintain positive relationships with volunteers</w:t>
      </w:r>
      <w:r w:rsidRPr="008E713B">
        <w:rPr>
          <w:rFonts w:cstheme="minorHAnsi"/>
        </w:rPr>
        <w:br/>
        <w:t>• Identify meaningful volunteering pathways that build confidence, skills and progression opportunities</w:t>
      </w:r>
      <w:r w:rsidRPr="008E713B">
        <w:rPr>
          <w:rFonts w:cstheme="minorHAnsi"/>
        </w:rPr>
        <w:br/>
        <w:t>• Work with volunteers to support service delivery across groups, community activities and the Pantry</w:t>
      </w:r>
      <w:r w:rsidRPr="008E713B">
        <w:rPr>
          <w:rFonts w:cstheme="minorHAnsi"/>
        </w:rPr>
        <w:br/>
        <w:t>• Promote volunteering as a stepping stone towards employability, training and social connection</w:t>
      </w:r>
      <w:r w:rsidRPr="008E713B">
        <w:rPr>
          <w:rFonts w:cstheme="minorHAnsi"/>
        </w:rPr>
        <w:br/>
        <w:t>• Support volunteers to identify strengths, gain experience and progress towards positive destinations</w:t>
      </w:r>
      <w:r w:rsidRPr="008E713B">
        <w:rPr>
          <w:rFonts w:cstheme="minorHAnsi"/>
        </w:rPr>
        <w:br/>
        <w:t>• Maintain volunteer records and contribute to monitoring and reporting on volunteer engagement and outcomes</w:t>
      </w:r>
    </w:p>
    <w:p w14:paraId="241C889E" w14:textId="77777777" w:rsidR="008E713B" w:rsidRPr="008E713B" w:rsidRDefault="008E713B" w:rsidP="008E713B">
      <w:pPr>
        <w:rPr>
          <w:rFonts w:cstheme="minorHAnsi"/>
        </w:rPr>
      </w:pPr>
    </w:p>
    <w:p w14:paraId="712B82B4" w14:textId="77777777" w:rsidR="008E713B" w:rsidRPr="008E713B" w:rsidRDefault="008E713B" w:rsidP="008E713B">
      <w:pPr>
        <w:rPr>
          <w:rFonts w:cstheme="minorHAnsi"/>
        </w:rPr>
      </w:pPr>
      <w:r w:rsidRPr="008E713B">
        <w:rPr>
          <w:rFonts w:cstheme="minorHAnsi"/>
          <w:b/>
          <w:bCs/>
        </w:rPr>
        <w:t>Barrier Identification &amp; Support</w:t>
      </w:r>
    </w:p>
    <w:p w14:paraId="2D421DCA" w14:textId="77777777" w:rsidR="008E713B" w:rsidRPr="008E713B" w:rsidRDefault="008E713B" w:rsidP="008E713B">
      <w:pPr>
        <w:numPr>
          <w:ilvl w:val="0"/>
          <w:numId w:val="12"/>
        </w:numPr>
        <w:rPr>
          <w:rFonts w:cstheme="minorHAnsi"/>
        </w:rPr>
      </w:pPr>
      <w:r w:rsidRPr="008E713B">
        <w:rPr>
          <w:rFonts w:cstheme="minorHAnsi"/>
        </w:rPr>
        <w:t>Identify barriers impacting employability including:</w:t>
      </w:r>
    </w:p>
    <w:p w14:paraId="5C7DA586" w14:textId="77777777" w:rsidR="008E713B" w:rsidRPr="008E713B" w:rsidRDefault="008E713B" w:rsidP="008E713B">
      <w:pPr>
        <w:numPr>
          <w:ilvl w:val="1"/>
          <w:numId w:val="12"/>
        </w:numPr>
        <w:rPr>
          <w:rFonts w:cstheme="minorHAnsi"/>
        </w:rPr>
      </w:pPr>
      <w:r w:rsidRPr="008E713B">
        <w:rPr>
          <w:rFonts w:cstheme="minorHAnsi"/>
        </w:rPr>
        <w:t>poverty</w:t>
      </w:r>
    </w:p>
    <w:p w14:paraId="5B43E909" w14:textId="77777777" w:rsidR="008E713B" w:rsidRPr="008E713B" w:rsidRDefault="008E713B" w:rsidP="008E713B">
      <w:pPr>
        <w:numPr>
          <w:ilvl w:val="1"/>
          <w:numId w:val="12"/>
        </w:numPr>
        <w:rPr>
          <w:rFonts w:cstheme="minorHAnsi"/>
        </w:rPr>
      </w:pPr>
      <w:r w:rsidRPr="008E713B">
        <w:rPr>
          <w:rFonts w:cstheme="minorHAnsi"/>
        </w:rPr>
        <w:t>trauma</w:t>
      </w:r>
    </w:p>
    <w:p w14:paraId="574FD290" w14:textId="77777777" w:rsidR="008E713B" w:rsidRPr="008E713B" w:rsidRDefault="008E713B" w:rsidP="008E713B">
      <w:pPr>
        <w:numPr>
          <w:ilvl w:val="1"/>
          <w:numId w:val="12"/>
        </w:numPr>
        <w:rPr>
          <w:rFonts w:cstheme="minorHAnsi"/>
        </w:rPr>
      </w:pPr>
      <w:r w:rsidRPr="008E713B">
        <w:rPr>
          <w:rFonts w:cstheme="minorHAnsi"/>
        </w:rPr>
        <w:t>mental health challenges</w:t>
      </w:r>
    </w:p>
    <w:p w14:paraId="2C4DC56A" w14:textId="77777777" w:rsidR="008E713B" w:rsidRPr="008E713B" w:rsidRDefault="008E713B" w:rsidP="008E713B">
      <w:pPr>
        <w:numPr>
          <w:ilvl w:val="1"/>
          <w:numId w:val="12"/>
        </w:numPr>
        <w:rPr>
          <w:rFonts w:cstheme="minorHAnsi"/>
        </w:rPr>
      </w:pPr>
      <w:r w:rsidRPr="008E713B">
        <w:rPr>
          <w:rFonts w:cstheme="minorHAnsi"/>
        </w:rPr>
        <w:t>caring responsibilities</w:t>
      </w:r>
    </w:p>
    <w:p w14:paraId="3E9B4AF3" w14:textId="77777777" w:rsidR="008E713B" w:rsidRPr="008E713B" w:rsidRDefault="008E713B" w:rsidP="008E713B">
      <w:pPr>
        <w:numPr>
          <w:ilvl w:val="1"/>
          <w:numId w:val="12"/>
        </w:numPr>
        <w:rPr>
          <w:rFonts w:cstheme="minorHAnsi"/>
        </w:rPr>
      </w:pPr>
      <w:r w:rsidRPr="008E713B">
        <w:rPr>
          <w:rFonts w:cstheme="minorHAnsi"/>
        </w:rPr>
        <w:t>low confidence</w:t>
      </w:r>
    </w:p>
    <w:p w14:paraId="66972524" w14:textId="77777777" w:rsidR="008E713B" w:rsidRPr="008E713B" w:rsidRDefault="008E713B" w:rsidP="008E713B">
      <w:pPr>
        <w:numPr>
          <w:ilvl w:val="1"/>
          <w:numId w:val="12"/>
        </w:numPr>
        <w:rPr>
          <w:rFonts w:cstheme="minorHAnsi"/>
        </w:rPr>
      </w:pPr>
      <w:r w:rsidRPr="008E713B">
        <w:rPr>
          <w:rFonts w:cstheme="minorHAnsi"/>
        </w:rPr>
        <w:t>financial hardship</w:t>
      </w:r>
    </w:p>
    <w:p w14:paraId="4F78C040" w14:textId="77777777" w:rsidR="008E713B" w:rsidRPr="008E713B" w:rsidRDefault="008E713B" w:rsidP="008E713B">
      <w:pPr>
        <w:numPr>
          <w:ilvl w:val="1"/>
          <w:numId w:val="12"/>
        </w:numPr>
        <w:rPr>
          <w:rFonts w:cstheme="minorHAnsi"/>
        </w:rPr>
      </w:pPr>
      <w:r w:rsidRPr="008E713B">
        <w:rPr>
          <w:rFonts w:cstheme="minorHAnsi"/>
        </w:rPr>
        <w:t xml:space="preserve">skills gaps </w:t>
      </w:r>
    </w:p>
    <w:p w14:paraId="66743FD9" w14:textId="77777777" w:rsidR="008E713B" w:rsidRPr="008E713B" w:rsidRDefault="008E713B" w:rsidP="008E713B">
      <w:pPr>
        <w:numPr>
          <w:ilvl w:val="0"/>
          <w:numId w:val="12"/>
        </w:numPr>
        <w:rPr>
          <w:rFonts w:cstheme="minorHAnsi"/>
        </w:rPr>
      </w:pPr>
      <w:r w:rsidRPr="008E713B">
        <w:rPr>
          <w:rFonts w:cstheme="minorHAnsi"/>
        </w:rPr>
        <w:t>Work collaboratively with internal services to ensure participants receive holistic support</w:t>
      </w:r>
    </w:p>
    <w:p w14:paraId="14C2578E" w14:textId="77777777" w:rsidR="008E713B" w:rsidRPr="008E713B" w:rsidRDefault="008E713B" w:rsidP="008E713B">
      <w:pPr>
        <w:rPr>
          <w:rFonts w:cstheme="minorHAnsi"/>
        </w:rPr>
      </w:pPr>
    </w:p>
    <w:p w14:paraId="7EA58F64" w14:textId="77777777" w:rsidR="008E713B" w:rsidRPr="008E713B" w:rsidRDefault="008E713B" w:rsidP="008E713B">
      <w:pPr>
        <w:rPr>
          <w:rFonts w:cstheme="minorHAnsi"/>
        </w:rPr>
      </w:pPr>
      <w:r w:rsidRPr="008E713B">
        <w:rPr>
          <w:rFonts w:cstheme="minorHAnsi"/>
          <w:b/>
          <w:bCs/>
        </w:rPr>
        <w:t>Group Work &amp; Community Engagement</w:t>
      </w:r>
    </w:p>
    <w:p w14:paraId="307AE0FF" w14:textId="77777777" w:rsidR="008E713B" w:rsidRPr="008E713B" w:rsidRDefault="008E713B" w:rsidP="008E713B">
      <w:pPr>
        <w:numPr>
          <w:ilvl w:val="0"/>
          <w:numId w:val="13"/>
        </w:numPr>
        <w:rPr>
          <w:rFonts w:cstheme="minorHAnsi"/>
        </w:rPr>
      </w:pPr>
      <w:r w:rsidRPr="008E713B">
        <w:rPr>
          <w:rFonts w:cstheme="minorHAnsi"/>
        </w:rPr>
        <w:t>Deliver group-based employability and confidence-building sessions</w:t>
      </w:r>
    </w:p>
    <w:p w14:paraId="75165F3D" w14:textId="77777777" w:rsidR="008E713B" w:rsidRPr="008E713B" w:rsidRDefault="008E713B" w:rsidP="008E713B">
      <w:pPr>
        <w:numPr>
          <w:ilvl w:val="0"/>
          <w:numId w:val="13"/>
        </w:numPr>
        <w:rPr>
          <w:rFonts w:cstheme="minorHAnsi"/>
        </w:rPr>
      </w:pPr>
      <w:r w:rsidRPr="008E713B">
        <w:rPr>
          <w:rFonts w:cstheme="minorHAnsi"/>
        </w:rPr>
        <w:t>Facilitate work-readiness and personal development activities</w:t>
      </w:r>
    </w:p>
    <w:p w14:paraId="7650A7BC" w14:textId="77777777" w:rsidR="008E713B" w:rsidRPr="008E713B" w:rsidRDefault="008E713B" w:rsidP="008E713B">
      <w:pPr>
        <w:numPr>
          <w:ilvl w:val="0"/>
          <w:numId w:val="13"/>
        </w:numPr>
        <w:rPr>
          <w:rFonts w:cstheme="minorHAnsi"/>
        </w:rPr>
      </w:pPr>
      <w:r w:rsidRPr="008E713B">
        <w:rPr>
          <w:rFonts w:cstheme="minorHAnsi"/>
        </w:rPr>
        <w:t>Undertake outreach across the Govan community to engage individuals furthest from employment</w:t>
      </w:r>
    </w:p>
    <w:p w14:paraId="0F3FCBD0" w14:textId="77777777" w:rsidR="008E713B" w:rsidRPr="008E713B" w:rsidRDefault="008E713B" w:rsidP="008E713B">
      <w:pPr>
        <w:numPr>
          <w:ilvl w:val="0"/>
          <w:numId w:val="13"/>
        </w:numPr>
        <w:rPr>
          <w:rFonts w:cstheme="minorHAnsi"/>
        </w:rPr>
      </w:pPr>
      <w:r w:rsidRPr="008E713B">
        <w:rPr>
          <w:rFonts w:cstheme="minorHAnsi"/>
        </w:rPr>
        <w:t>Build trusting relationships within the local community</w:t>
      </w:r>
    </w:p>
    <w:p w14:paraId="1D7AAF6D" w14:textId="77777777" w:rsidR="008E713B" w:rsidRPr="008E713B" w:rsidRDefault="008E713B" w:rsidP="008E713B">
      <w:pPr>
        <w:rPr>
          <w:rFonts w:cstheme="minorHAnsi"/>
        </w:rPr>
      </w:pPr>
      <w:r w:rsidRPr="008E713B">
        <w:rPr>
          <w:rFonts w:cstheme="minorHAnsi"/>
          <w:b/>
          <w:bCs/>
        </w:rPr>
        <w:t>Partnership Working</w:t>
      </w:r>
    </w:p>
    <w:p w14:paraId="06A8994E" w14:textId="77777777" w:rsidR="008E713B" w:rsidRPr="008E713B" w:rsidRDefault="008E713B" w:rsidP="008E713B">
      <w:pPr>
        <w:numPr>
          <w:ilvl w:val="0"/>
          <w:numId w:val="14"/>
        </w:numPr>
        <w:rPr>
          <w:rFonts w:cstheme="minorHAnsi"/>
        </w:rPr>
      </w:pPr>
      <w:r w:rsidRPr="008E713B">
        <w:rPr>
          <w:rFonts w:cstheme="minorHAnsi"/>
        </w:rPr>
        <w:t>Develop pathways with employers, training providers and employability agencies</w:t>
      </w:r>
    </w:p>
    <w:p w14:paraId="0D0DFB5D" w14:textId="77777777" w:rsidR="008E713B" w:rsidRPr="008E713B" w:rsidRDefault="008E713B" w:rsidP="008E713B">
      <w:pPr>
        <w:numPr>
          <w:ilvl w:val="0"/>
          <w:numId w:val="14"/>
        </w:numPr>
        <w:rPr>
          <w:rFonts w:cstheme="minorHAnsi"/>
        </w:rPr>
      </w:pPr>
      <w:r w:rsidRPr="008E713B">
        <w:rPr>
          <w:rFonts w:cstheme="minorHAnsi"/>
        </w:rPr>
        <w:t>Work collaboratively with schools, housing providers, third sector organisations and community partners</w:t>
      </w:r>
    </w:p>
    <w:p w14:paraId="6C70D0D6" w14:textId="77777777" w:rsidR="008E713B" w:rsidRPr="008E713B" w:rsidRDefault="008E713B" w:rsidP="008E713B">
      <w:pPr>
        <w:numPr>
          <w:ilvl w:val="0"/>
          <w:numId w:val="14"/>
        </w:numPr>
        <w:rPr>
          <w:rFonts w:cstheme="minorHAnsi"/>
        </w:rPr>
      </w:pPr>
      <w:r w:rsidRPr="008E713B">
        <w:rPr>
          <w:rFonts w:cstheme="minorHAnsi"/>
        </w:rPr>
        <w:t>Promote volunteering and supported progression opportunities</w:t>
      </w:r>
    </w:p>
    <w:p w14:paraId="3F088878" w14:textId="77777777" w:rsidR="008E713B" w:rsidRPr="008E713B" w:rsidRDefault="008E713B" w:rsidP="008E713B">
      <w:pPr>
        <w:rPr>
          <w:rFonts w:cstheme="minorHAnsi"/>
        </w:rPr>
      </w:pPr>
      <w:r w:rsidRPr="008E713B">
        <w:rPr>
          <w:rFonts w:cstheme="minorHAnsi"/>
          <w:b/>
          <w:bCs/>
        </w:rPr>
        <w:t>Outcome Monitoring</w:t>
      </w:r>
    </w:p>
    <w:p w14:paraId="45683EA2" w14:textId="77777777" w:rsidR="008E713B" w:rsidRPr="008E713B" w:rsidRDefault="008E713B" w:rsidP="008E713B">
      <w:pPr>
        <w:numPr>
          <w:ilvl w:val="0"/>
          <w:numId w:val="15"/>
        </w:numPr>
        <w:rPr>
          <w:rFonts w:cstheme="minorHAnsi"/>
        </w:rPr>
      </w:pPr>
      <w:r w:rsidRPr="008E713B">
        <w:rPr>
          <w:rFonts w:cstheme="minorHAnsi"/>
        </w:rPr>
        <w:t>Maintain accurate records and contribute to monitoring and evaluation processes</w:t>
      </w:r>
    </w:p>
    <w:p w14:paraId="4B379AED" w14:textId="77777777" w:rsidR="008E713B" w:rsidRPr="008E713B" w:rsidRDefault="008E713B" w:rsidP="008E713B">
      <w:pPr>
        <w:numPr>
          <w:ilvl w:val="0"/>
          <w:numId w:val="15"/>
        </w:numPr>
        <w:rPr>
          <w:rFonts w:cstheme="minorHAnsi"/>
        </w:rPr>
      </w:pPr>
      <w:r w:rsidRPr="008E713B">
        <w:rPr>
          <w:rFonts w:cstheme="minorHAnsi"/>
        </w:rPr>
        <w:t>Support reporting on outcomes and impact</w:t>
      </w:r>
    </w:p>
    <w:p w14:paraId="2F3F5A47" w14:textId="77777777" w:rsidR="008E713B" w:rsidRDefault="008E713B" w:rsidP="008E713B">
      <w:pPr>
        <w:numPr>
          <w:ilvl w:val="0"/>
          <w:numId w:val="15"/>
        </w:numPr>
        <w:rPr>
          <w:rFonts w:cstheme="minorHAnsi"/>
        </w:rPr>
      </w:pPr>
      <w:r w:rsidRPr="008E713B">
        <w:rPr>
          <w:rFonts w:cstheme="minorHAnsi"/>
        </w:rPr>
        <w:t>Track participant progress and sustainment outcomes</w:t>
      </w:r>
    </w:p>
    <w:p w14:paraId="0ADAD925" w14:textId="77777777" w:rsidR="00AC4327" w:rsidRDefault="00AC4327" w:rsidP="00AC4327">
      <w:pPr>
        <w:rPr>
          <w:rFonts w:cstheme="minorHAnsi"/>
        </w:rPr>
      </w:pPr>
    </w:p>
    <w:p w14:paraId="14D48CEA" w14:textId="77777777" w:rsidR="00AC4327" w:rsidRDefault="00AC4327" w:rsidP="00AC4327">
      <w:pPr>
        <w:pStyle w:val="ListParagraph"/>
        <w:ind w:left="360"/>
        <w:rPr>
          <w:rFonts w:asciiTheme="minorHAnsi" w:hAnsiTheme="minorHAnsi" w:cstheme="minorHAnsi"/>
          <w:i/>
          <w:iCs/>
          <w:color w:val="000000"/>
        </w:rPr>
      </w:pPr>
      <w:r w:rsidRPr="00E142C4">
        <w:rPr>
          <w:rFonts w:asciiTheme="minorHAnsi" w:hAnsiTheme="minorHAnsi" w:cstheme="minorHAnsi"/>
          <w:i/>
          <w:iCs/>
        </w:rPr>
        <w:t>This job description is not intended to be exhaustive. The post-holder will be expected to adopt a flexible attitude to the duties, which may have to be varied subject to the needs of the service and in keeping with the general profile of the post.</w:t>
      </w:r>
      <w:r>
        <w:rPr>
          <w:rFonts w:asciiTheme="minorHAnsi" w:hAnsiTheme="minorHAnsi" w:cstheme="minorHAnsi"/>
          <w:i/>
          <w:iCs/>
        </w:rPr>
        <w:t xml:space="preserve"> </w:t>
      </w:r>
      <w:r w:rsidRPr="00E142C4">
        <w:rPr>
          <w:rFonts w:asciiTheme="minorHAnsi" w:hAnsiTheme="minorHAnsi" w:cstheme="minorHAnsi"/>
          <w:i/>
          <w:iCs/>
          <w:color w:val="000000"/>
        </w:rPr>
        <w:t>This post is exempt from the Rehabilitation of Offenders Act 1974 by the Exclusions and Exemptions (Scotland) Order 2003, and as such any appointment will be subject to them having appropriate PVG Scheme Membership.</w:t>
      </w:r>
    </w:p>
    <w:p w14:paraId="22E06021" w14:textId="77777777" w:rsidR="00AC4327" w:rsidRPr="008E713B" w:rsidRDefault="00AC4327" w:rsidP="00AC4327">
      <w:pPr>
        <w:rPr>
          <w:rFonts w:cstheme="minorHAnsi"/>
        </w:rPr>
      </w:pPr>
    </w:p>
    <w:p w14:paraId="2C772A04" w14:textId="77777777" w:rsidR="008E713B" w:rsidRPr="008E713B" w:rsidRDefault="008E713B" w:rsidP="008E713B">
      <w:pPr>
        <w:rPr>
          <w:rFonts w:cstheme="minorHAnsi"/>
        </w:rPr>
      </w:pPr>
    </w:p>
    <w:p w14:paraId="72939538" w14:textId="77777777" w:rsidR="008E713B" w:rsidRPr="008E713B" w:rsidRDefault="008E713B" w:rsidP="008E713B">
      <w:pPr>
        <w:rPr>
          <w:rFonts w:cstheme="minorHAnsi"/>
        </w:rPr>
      </w:pPr>
      <w:r w:rsidRPr="008E713B">
        <w:rPr>
          <w:rFonts w:cstheme="minorHAnsi"/>
          <w:b/>
          <w:bCs/>
        </w:rPr>
        <w:t>Person Specification</w:t>
      </w:r>
    </w:p>
    <w:p w14:paraId="22D08746" w14:textId="77777777" w:rsidR="008E713B" w:rsidRPr="008E713B" w:rsidRDefault="008E713B" w:rsidP="008E713B">
      <w:pPr>
        <w:rPr>
          <w:rFonts w:cstheme="minorHAnsi"/>
        </w:rPr>
      </w:pPr>
      <w:r w:rsidRPr="008E713B">
        <w:rPr>
          <w:rFonts w:cstheme="minorHAnsi"/>
          <w:b/>
          <w:bCs/>
        </w:rPr>
        <w:t>Essential</w:t>
      </w:r>
    </w:p>
    <w:p w14:paraId="34E23AB5" w14:textId="77777777" w:rsidR="008E713B" w:rsidRPr="008E713B" w:rsidRDefault="008E713B" w:rsidP="008E713B">
      <w:pPr>
        <w:numPr>
          <w:ilvl w:val="0"/>
          <w:numId w:val="16"/>
        </w:numPr>
        <w:rPr>
          <w:rFonts w:cstheme="minorHAnsi"/>
        </w:rPr>
      </w:pPr>
      <w:r w:rsidRPr="008E713B">
        <w:rPr>
          <w:rFonts w:cstheme="minorHAnsi"/>
        </w:rPr>
        <w:t>Experience supporting individuals facing barriers to employment</w:t>
      </w:r>
    </w:p>
    <w:p w14:paraId="65F30705" w14:textId="77777777" w:rsidR="008E713B" w:rsidRPr="008E713B" w:rsidRDefault="008E713B" w:rsidP="008E713B">
      <w:pPr>
        <w:numPr>
          <w:ilvl w:val="0"/>
          <w:numId w:val="16"/>
        </w:numPr>
        <w:rPr>
          <w:rFonts w:cstheme="minorHAnsi"/>
        </w:rPr>
      </w:pPr>
      <w:r w:rsidRPr="008E713B">
        <w:rPr>
          <w:rFonts w:cstheme="minorHAnsi"/>
        </w:rPr>
        <w:t>Understanding of poverty, trauma and social exclusion</w:t>
      </w:r>
    </w:p>
    <w:p w14:paraId="37613FC8" w14:textId="77777777" w:rsidR="008E713B" w:rsidRPr="008E713B" w:rsidRDefault="008E713B" w:rsidP="008E713B">
      <w:pPr>
        <w:numPr>
          <w:ilvl w:val="0"/>
          <w:numId w:val="16"/>
        </w:numPr>
        <w:rPr>
          <w:rFonts w:cstheme="minorHAnsi"/>
        </w:rPr>
      </w:pPr>
      <w:r w:rsidRPr="008E713B">
        <w:rPr>
          <w:rFonts w:cstheme="minorHAnsi"/>
        </w:rPr>
        <w:t>Experience delivering one-to-one support and group work</w:t>
      </w:r>
    </w:p>
    <w:p w14:paraId="28D8A3E4" w14:textId="77777777" w:rsidR="008E713B" w:rsidRPr="008E713B" w:rsidRDefault="008E713B" w:rsidP="008E713B">
      <w:pPr>
        <w:numPr>
          <w:ilvl w:val="0"/>
          <w:numId w:val="16"/>
        </w:numPr>
        <w:rPr>
          <w:rFonts w:cstheme="minorHAnsi"/>
        </w:rPr>
      </w:pPr>
      <w:r w:rsidRPr="008E713B">
        <w:rPr>
          <w:rFonts w:cstheme="minorHAnsi"/>
        </w:rPr>
        <w:t>Strong communication and relationship-building skills</w:t>
      </w:r>
    </w:p>
    <w:p w14:paraId="1A141934" w14:textId="77777777" w:rsidR="008E713B" w:rsidRPr="008E713B" w:rsidRDefault="008E713B" w:rsidP="008E713B">
      <w:pPr>
        <w:numPr>
          <w:ilvl w:val="0"/>
          <w:numId w:val="16"/>
        </w:numPr>
        <w:rPr>
          <w:rFonts w:cstheme="minorHAnsi"/>
        </w:rPr>
      </w:pPr>
      <w:r w:rsidRPr="008E713B">
        <w:rPr>
          <w:rFonts w:cstheme="minorHAnsi"/>
        </w:rPr>
        <w:t>Ability to motivate and empower others</w:t>
      </w:r>
    </w:p>
    <w:p w14:paraId="10179C49" w14:textId="77777777" w:rsidR="008E713B" w:rsidRPr="008E713B" w:rsidRDefault="008E713B" w:rsidP="008E713B">
      <w:pPr>
        <w:numPr>
          <w:ilvl w:val="0"/>
          <w:numId w:val="16"/>
        </w:numPr>
        <w:rPr>
          <w:rFonts w:cstheme="minorHAnsi"/>
        </w:rPr>
      </w:pPr>
      <w:r w:rsidRPr="008E713B">
        <w:rPr>
          <w:rFonts w:cstheme="minorHAnsi"/>
        </w:rPr>
        <w:t>Knowledge of employability pathways, training and local support services</w:t>
      </w:r>
    </w:p>
    <w:p w14:paraId="74D35F6D" w14:textId="77777777" w:rsidR="008E713B" w:rsidRPr="008E713B" w:rsidRDefault="008E713B" w:rsidP="008E713B">
      <w:pPr>
        <w:numPr>
          <w:ilvl w:val="0"/>
          <w:numId w:val="16"/>
        </w:numPr>
        <w:rPr>
          <w:rFonts w:cstheme="minorHAnsi"/>
        </w:rPr>
      </w:pPr>
      <w:r w:rsidRPr="008E713B">
        <w:rPr>
          <w:rFonts w:cstheme="minorHAnsi"/>
        </w:rPr>
        <w:t>Ability to work collaboratively within a multi-disciplinary team</w:t>
      </w:r>
    </w:p>
    <w:p w14:paraId="6C00E0AA" w14:textId="77777777" w:rsidR="008E713B" w:rsidRPr="008E713B" w:rsidRDefault="008E713B" w:rsidP="008E713B">
      <w:pPr>
        <w:numPr>
          <w:ilvl w:val="0"/>
          <w:numId w:val="16"/>
        </w:numPr>
        <w:rPr>
          <w:rFonts w:cstheme="minorHAnsi"/>
        </w:rPr>
      </w:pPr>
      <w:r w:rsidRPr="008E713B">
        <w:rPr>
          <w:rFonts w:cstheme="minorHAnsi"/>
        </w:rPr>
        <w:t>IT skills and ability to maintain accurate records</w:t>
      </w:r>
    </w:p>
    <w:p w14:paraId="78B7D490" w14:textId="77777777" w:rsidR="008E713B" w:rsidRPr="008E713B" w:rsidRDefault="008E713B" w:rsidP="008E713B">
      <w:pPr>
        <w:rPr>
          <w:rFonts w:cstheme="minorHAnsi"/>
        </w:rPr>
      </w:pPr>
      <w:r w:rsidRPr="008E713B">
        <w:rPr>
          <w:rFonts w:cstheme="minorHAnsi"/>
          <w:b/>
          <w:bCs/>
        </w:rPr>
        <w:t>Desirable</w:t>
      </w:r>
    </w:p>
    <w:p w14:paraId="3F628D6D" w14:textId="77777777" w:rsidR="008E713B" w:rsidRPr="008E713B" w:rsidRDefault="008E713B" w:rsidP="008E713B">
      <w:pPr>
        <w:numPr>
          <w:ilvl w:val="0"/>
          <w:numId w:val="17"/>
        </w:numPr>
        <w:rPr>
          <w:rFonts w:cstheme="minorHAnsi"/>
        </w:rPr>
      </w:pPr>
      <w:r w:rsidRPr="008E713B">
        <w:rPr>
          <w:rFonts w:cstheme="minorHAnsi"/>
        </w:rPr>
        <w:t>Experience within the third sector or community-based services</w:t>
      </w:r>
    </w:p>
    <w:p w14:paraId="42D864D7" w14:textId="77777777" w:rsidR="008E713B" w:rsidRPr="008E713B" w:rsidRDefault="008E713B" w:rsidP="008E713B">
      <w:pPr>
        <w:numPr>
          <w:ilvl w:val="0"/>
          <w:numId w:val="17"/>
        </w:numPr>
        <w:rPr>
          <w:rFonts w:cstheme="minorHAnsi"/>
        </w:rPr>
      </w:pPr>
      <w:r w:rsidRPr="008E713B">
        <w:rPr>
          <w:rFonts w:cstheme="minorHAnsi"/>
        </w:rPr>
        <w:t>Understanding of trauma-informed practice</w:t>
      </w:r>
    </w:p>
    <w:p w14:paraId="02A16892" w14:textId="77777777" w:rsidR="008E713B" w:rsidRPr="008E713B" w:rsidRDefault="008E713B" w:rsidP="008E713B">
      <w:pPr>
        <w:numPr>
          <w:ilvl w:val="0"/>
          <w:numId w:val="17"/>
        </w:numPr>
        <w:rPr>
          <w:rFonts w:cstheme="minorHAnsi"/>
        </w:rPr>
      </w:pPr>
      <w:r w:rsidRPr="008E713B">
        <w:rPr>
          <w:rFonts w:cstheme="minorHAnsi"/>
        </w:rPr>
        <w:t>Experience supporting parents and families</w:t>
      </w:r>
    </w:p>
    <w:p w14:paraId="05356210" w14:textId="77777777" w:rsidR="008E713B" w:rsidRPr="008E713B" w:rsidRDefault="008E713B" w:rsidP="008E713B">
      <w:pPr>
        <w:numPr>
          <w:ilvl w:val="0"/>
          <w:numId w:val="17"/>
        </w:numPr>
        <w:rPr>
          <w:rFonts w:cstheme="minorHAnsi"/>
        </w:rPr>
      </w:pPr>
      <w:r w:rsidRPr="008E713B">
        <w:rPr>
          <w:rFonts w:cstheme="minorHAnsi"/>
        </w:rPr>
        <w:t>Knowledge of the Govan community and local challenges</w:t>
      </w:r>
    </w:p>
    <w:p w14:paraId="6BFFBC0E" w14:textId="77777777" w:rsidR="008E713B" w:rsidRPr="008E713B" w:rsidRDefault="008E713B" w:rsidP="008E713B">
      <w:pPr>
        <w:numPr>
          <w:ilvl w:val="0"/>
          <w:numId w:val="17"/>
        </w:numPr>
        <w:rPr>
          <w:rFonts w:cstheme="minorHAnsi"/>
        </w:rPr>
      </w:pPr>
      <w:r w:rsidRPr="008E713B">
        <w:rPr>
          <w:rFonts w:cstheme="minorHAnsi"/>
        </w:rPr>
        <w:t>Relevant qualification in Community Development, Employability, Social Care or related field</w:t>
      </w:r>
    </w:p>
    <w:p w14:paraId="4CDE576B" w14:textId="77777777" w:rsidR="008E713B" w:rsidRPr="008E713B" w:rsidRDefault="008E713B" w:rsidP="008E713B">
      <w:pPr>
        <w:rPr>
          <w:rFonts w:cstheme="minorHAnsi"/>
        </w:rPr>
      </w:pPr>
    </w:p>
    <w:p w14:paraId="08CC759F" w14:textId="77777777" w:rsidR="008E713B" w:rsidRPr="008E713B" w:rsidRDefault="008E713B" w:rsidP="008E713B">
      <w:pPr>
        <w:rPr>
          <w:rFonts w:cstheme="minorHAnsi"/>
        </w:rPr>
      </w:pPr>
      <w:r w:rsidRPr="008E713B">
        <w:rPr>
          <w:rFonts w:cstheme="minorHAnsi"/>
          <w:b/>
          <w:bCs/>
        </w:rPr>
        <w:t>Values &amp; Approach</w:t>
      </w:r>
    </w:p>
    <w:p w14:paraId="26C90EC2" w14:textId="77777777" w:rsidR="008E713B" w:rsidRPr="008E713B" w:rsidRDefault="008E713B" w:rsidP="008E713B">
      <w:pPr>
        <w:rPr>
          <w:rFonts w:cstheme="minorHAnsi"/>
        </w:rPr>
      </w:pPr>
      <w:r w:rsidRPr="008E713B">
        <w:rPr>
          <w:rFonts w:cstheme="minorHAnsi"/>
        </w:rPr>
        <w:t>The successful candidate will demonstrate:</w:t>
      </w:r>
    </w:p>
    <w:p w14:paraId="0A47F296" w14:textId="77777777" w:rsidR="008E713B" w:rsidRPr="008E713B" w:rsidRDefault="008E713B" w:rsidP="008E713B">
      <w:pPr>
        <w:numPr>
          <w:ilvl w:val="0"/>
          <w:numId w:val="18"/>
        </w:numPr>
        <w:rPr>
          <w:rFonts w:cstheme="minorHAnsi"/>
        </w:rPr>
      </w:pPr>
      <w:r w:rsidRPr="008E713B">
        <w:rPr>
          <w:rFonts w:cstheme="minorHAnsi"/>
        </w:rPr>
        <w:t>Compassion and empathy</w:t>
      </w:r>
    </w:p>
    <w:p w14:paraId="05320A43" w14:textId="77777777" w:rsidR="008E713B" w:rsidRPr="008E713B" w:rsidRDefault="008E713B" w:rsidP="008E713B">
      <w:pPr>
        <w:numPr>
          <w:ilvl w:val="0"/>
          <w:numId w:val="18"/>
        </w:numPr>
        <w:rPr>
          <w:rFonts w:cstheme="minorHAnsi"/>
        </w:rPr>
      </w:pPr>
      <w:r w:rsidRPr="008E713B">
        <w:rPr>
          <w:rFonts w:cstheme="minorHAnsi"/>
        </w:rPr>
        <w:t>A non-judgemental approach</w:t>
      </w:r>
    </w:p>
    <w:p w14:paraId="6BC04E6E" w14:textId="77777777" w:rsidR="008E713B" w:rsidRPr="008E713B" w:rsidRDefault="008E713B" w:rsidP="008E713B">
      <w:pPr>
        <w:numPr>
          <w:ilvl w:val="0"/>
          <w:numId w:val="18"/>
        </w:numPr>
        <w:rPr>
          <w:rFonts w:cstheme="minorHAnsi"/>
        </w:rPr>
      </w:pPr>
      <w:r w:rsidRPr="008E713B">
        <w:rPr>
          <w:rFonts w:cstheme="minorHAnsi"/>
        </w:rPr>
        <w:t>Commitment to tackling inequality and child poverty</w:t>
      </w:r>
    </w:p>
    <w:p w14:paraId="4B8DC49A" w14:textId="77777777" w:rsidR="008E713B" w:rsidRPr="008E713B" w:rsidRDefault="008E713B" w:rsidP="008E713B">
      <w:pPr>
        <w:numPr>
          <w:ilvl w:val="0"/>
          <w:numId w:val="18"/>
        </w:numPr>
        <w:rPr>
          <w:rFonts w:cstheme="minorHAnsi"/>
        </w:rPr>
      </w:pPr>
      <w:r w:rsidRPr="008E713B">
        <w:rPr>
          <w:rFonts w:cstheme="minorHAnsi"/>
        </w:rPr>
        <w:t>Flexibility and creativity</w:t>
      </w:r>
    </w:p>
    <w:p w14:paraId="18BC1E7D" w14:textId="77777777" w:rsidR="008E713B" w:rsidRPr="008E713B" w:rsidRDefault="008E713B" w:rsidP="008E713B">
      <w:pPr>
        <w:numPr>
          <w:ilvl w:val="0"/>
          <w:numId w:val="18"/>
        </w:numPr>
        <w:rPr>
          <w:rFonts w:cstheme="minorHAnsi"/>
        </w:rPr>
      </w:pPr>
      <w:r w:rsidRPr="008E713B">
        <w:rPr>
          <w:rFonts w:cstheme="minorHAnsi"/>
        </w:rPr>
        <w:t>Belief in people’s potential</w:t>
      </w:r>
    </w:p>
    <w:p w14:paraId="03EA7363" w14:textId="77777777" w:rsidR="008E713B" w:rsidRPr="008E713B" w:rsidRDefault="008E713B" w:rsidP="008E713B">
      <w:pPr>
        <w:numPr>
          <w:ilvl w:val="0"/>
          <w:numId w:val="18"/>
        </w:numPr>
        <w:rPr>
          <w:rFonts w:cstheme="minorHAnsi"/>
        </w:rPr>
      </w:pPr>
      <w:r w:rsidRPr="008E713B">
        <w:rPr>
          <w:rFonts w:cstheme="minorHAnsi"/>
        </w:rPr>
        <w:t>Commitment to relational and place-based working</w:t>
      </w:r>
    </w:p>
    <w:p w14:paraId="54594580" w14:textId="77777777" w:rsidR="008E713B" w:rsidRPr="008E713B" w:rsidRDefault="008E713B" w:rsidP="008E713B">
      <w:pPr>
        <w:rPr>
          <w:rFonts w:cstheme="minorHAnsi"/>
        </w:rPr>
      </w:pPr>
    </w:p>
    <w:p w14:paraId="7FCC239A" w14:textId="77777777" w:rsidR="008E713B" w:rsidRPr="008E713B" w:rsidRDefault="008E713B" w:rsidP="008E713B">
      <w:pPr>
        <w:rPr>
          <w:rFonts w:cstheme="minorHAnsi"/>
        </w:rPr>
      </w:pPr>
      <w:r w:rsidRPr="008E713B">
        <w:rPr>
          <w:rFonts w:cstheme="minorHAnsi"/>
          <w:b/>
          <w:bCs/>
        </w:rPr>
        <w:t>Why This Role Matters</w:t>
      </w:r>
    </w:p>
    <w:p w14:paraId="557EBE8F" w14:textId="77777777" w:rsidR="008E713B" w:rsidRPr="008E713B" w:rsidRDefault="008E713B" w:rsidP="008E713B">
      <w:pPr>
        <w:rPr>
          <w:rFonts w:cstheme="minorHAnsi"/>
        </w:rPr>
      </w:pPr>
      <w:r w:rsidRPr="008E713B">
        <w:rPr>
          <w:rFonts w:cstheme="minorHAnsi"/>
        </w:rPr>
        <w:t>By supporting parents, carers and volunteers towards employment, education and training, the Employability Worker will help strengthen household stability, improve wellbeing and contribute to better long-term outcomes for children and families.</w:t>
      </w:r>
    </w:p>
    <w:p w14:paraId="7A615846" w14:textId="77777777" w:rsidR="008E713B" w:rsidRPr="008E713B" w:rsidRDefault="008E713B" w:rsidP="008E713B">
      <w:pPr>
        <w:rPr>
          <w:rFonts w:cstheme="minorHAnsi"/>
        </w:rPr>
      </w:pPr>
      <w:r w:rsidRPr="008E713B">
        <w:rPr>
          <w:rFonts w:cstheme="minorHAnsi"/>
        </w:rPr>
        <w:t>This role reflects Govan HELP’s belief that tackling child poverty requires whole-family, community-led and relational approaches that support people to move beyond surviving to thriving</w:t>
      </w:r>
    </w:p>
    <w:p w14:paraId="03847DF4" w14:textId="77777777" w:rsidR="008E713B" w:rsidRPr="008E713B" w:rsidRDefault="008E713B" w:rsidP="008E713B">
      <w:pPr>
        <w:rPr>
          <w:rFonts w:cstheme="minorHAnsi"/>
        </w:rPr>
      </w:pPr>
    </w:p>
    <w:p w14:paraId="7EBE486A" w14:textId="77777777" w:rsidR="00E142C4" w:rsidRDefault="00E142C4" w:rsidP="00E142C4">
      <w:pPr>
        <w:rPr>
          <w:rFonts w:cstheme="minorHAnsi"/>
        </w:rPr>
      </w:pPr>
    </w:p>
    <w:p w14:paraId="606A8AB6" w14:textId="77777777" w:rsidR="00E142C4" w:rsidRDefault="00E142C4" w:rsidP="00E142C4">
      <w:pPr>
        <w:spacing w:line="259" w:lineRule="auto"/>
        <w:rPr>
          <w:rFonts w:cstheme="minorHAnsi"/>
          <w:b/>
          <w:bCs/>
        </w:rPr>
      </w:pPr>
    </w:p>
    <w:p w14:paraId="1C4022F6" w14:textId="77777777" w:rsidR="00F8697B" w:rsidRDefault="00F8697B" w:rsidP="00E142C4">
      <w:pPr>
        <w:spacing w:line="259" w:lineRule="auto"/>
        <w:rPr>
          <w:rFonts w:cstheme="minorHAnsi"/>
          <w:b/>
          <w:bCs/>
        </w:rPr>
      </w:pPr>
    </w:p>
    <w:p w14:paraId="40E8A544" w14:textId="77777777" w:rsidR="00F8697B" w:rsidRDefault="00F8697B" w:rsidP="00E142C4">
      <w:pPr>
        <w:spacing w:line="259" w:lineRule="auto"/>
        <w:rPr>
          <w:rFonts w:cstheme="minorHAnsi"/>
          <w:b/>
          <w:bCs/>
        </w:rPr>
      </w:pPr>
    </w:p>
    <w:p w14:paraId="2FD0482E" w14:textId="77777777" w:rsidR="00F8697B" w:rsidRDefault="00F8697B" w:rsidP="00E142C4">
      <w:pPr>
        <w:spacing w:line="259" w:lineRule="auto"/>
        <w:rPr>
          <w:rFonts w:cstheme="minorHAnsi"/>
          <w:b/>
          <w:bCs/>
        </w:rPr>
      </w:pPr>
    </w:p>
    <w:p w14:paraId="65EDAF82" w14:textId="77777777" w:rsidR="00F8697B" w:rsidRPr="00E142C4" w:rsidRDefault="00F8697B" w:rsidP="00E142C4">
      <w:pPr>
        <w:spacing w:line="259" w:lineRule="auto"/>
        <w:rPr>
          <w:rFonts w:cstheme="minorHAnsi"/>
        </w:rPr>
      </w:pPr>
    </w:p>
    <w:p w14:paraId="21682F49" w14:textId="316D47CB" w:rsidR="00E142C4" w:rsidRPr="00E142C4" w:rsidRDefault="006D0A72" w:rsidP="00E142C4">
      <w:pPr>
        <w:jc w:val="center"/>
        <w:rPr>
          <w:rFonts w:cstheme="minorHAnsi"/>
          <w:sz w:val="56"/>
          <w:szCs w:val="56"/>
        </w:rPr>
      </w:pPr>
      <w:r>
        <w:rPr>
          <w:rFonts w:cstheme="minorHAnsi"/>
          <w:noProof/>
          <w:sz w:val="56"/>
          <w:szCs w:val="56"/>
        </w:rPr>
        <w:drawing>
          <wp:inline distT="0" distB="0" distL="0" distR="0" wp14:anchorId="4868178E" wp14:editId="5A2124C9">
            <wp:extent cx="2827020" cy="1884590"/>
            <wp:effectExtent l="0" t="0" r="0" b="1905"/>
            <wp:docPr id="99208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8410" name="Picture 9920884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142" cy="1892004"/>
                    </a:xfrm>
                    <a:prstGeom prst="rect">
                      <a:avLst/>
                    </a:prstGeom>
                  </pic:spPr>
                </pic:pic>
              </a:graphicData>
            </a:graphic>
          </wp:inline>
        </w:drawing>
      </w:r>
    </w:p>
    <w:sectPr w:rsidR="00E142C4" w:rsidRPr="00E142C4" w:rsidSect="002C3FB5">
      <w:headerReference w:type="default"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9BC49" w14:textId="77777777" w:rsidR="00171A1E" w:rsidRDefault="00171A1E" w:rsidP="00D410D8">
      <w:r>
        <w:separator/>
      </w:r>
    </w:p>
  </w:endnote>
  <w:endnote w:type="continuationSeparator" w:id="0">
    <w:p w14:paraId="4AA67F6B" w14:textId="77777777" w:rsidR="00171A1E" w:rsidRDefault="00171A1E" w:rsidP="00D4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8E23" w14:textId="77777777" w:rsidR="00D410D8" w:rsidRDefault="00D410D8">
    <w:pPr>
      <w:pStyle w:val="Footer"/>
    </w:pPr>
  </w:p>
  <w:p w14:paraId="7C94D391" w14:textId="77777777" w:rsidR="00D410D8" w:rsidRDefault="00D410D8" w:rsidP="00D410D8">
    <w:pPr>
      <w:pStyle w:val="Footer"/>
      <w:jc w:val="right"/>
    </w:pPr>
    <w:r>
      <w:rPr>
        <w:noProof/>
      </w:rPr>
      <w:drawing>
        <wp:inline distT="0" distB="0" distL="0" distR="0" wp14:anchorId="67DC0EC3" wp14:editId="002F3E7D">
          <wp:extent cx="770466" cy="770466"/>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4899" cy="77489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6AC8" w14:textId="77777777" w:rsidR="00D410D8" w:rsidRDefault="00D410D8">
    <w:pPr>
      <w:pStyle w:val="Footer"/>
    </w:pPr>
  </w:p>
  <w:p w14:paraId="39515C24" w14:textId="77777777" w:rsidR="00D410D8" w:rsidRDefault="00D410D8" w:rsidP="00A061A2">
    <w:pPr>
      <w:pStyle w:val="Footer"/>
      <w:jc w:val="center"/>
    </w:pPr>
    <w:r>
      <w:rPr>
        <w:noProof/>
      </w:rPr>
      <w:drawing>
        <wp:inline distT="0" distB="0" distL="0" distR="0" wp14:anchorId="1E0A3064" wp14:editId="07EF3E4E">
          <wp:extent cx="5727700" cy="100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27700" cy="1003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5A19A" w14:textId="77777777" w:rsidR="00171A1E" w:rsidRDefault="00171A1E" w:rsidP="00D410D8">
      <w:r>
        <w:separator/>
      </w:r>
    </w:p>
  </w:footnote>
  <w:footnote w:type="continuationSeparator" w:id="0">
    <w:p w14:paraId="2A5A59C0" w14:textId="77777777" w:rsidR="00171A1E" w:rsidRDefault="00171A1E" w:rsidP="00D4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2759" w14:textId="77777777" w:rsidR="00D410D8" w:rsidRDefault="00D410D8">
    <w:pPr>
      <w:pStyle w:val="Header"/>
    </w:pPr>
  </w:p>
  <w:p w14:paraId="020258A1" w14:textId="77777777" w:rsidR="00D410D8" w:rsidRDefault="00D41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C65B" w14:textId="77777777" w:rsidR="00D410D8" w:rsidRDefault="00D410D8" w:rsidP="00D410D8">
    <w:pPr>
      <w:pStyle w:val="Header"/>
      <w:jc w:val="right"/>
    </w:pPr>
    <w:r>
      <w:rPr>
        <w:noProof/>
      </w:rPr>
      <w:drawing>
        <wp:inline distT="0" distB="0" distL="0" distR="0" wp14:anchorId="2F7CE740" wp14:editId="65C051AC">
          <wp:extent cx="2902324" cy="939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27449" cy="9479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501BB"/>
    <w:multiLevelType w:val="hybridMultilevel"/>
    <w:tmpl w:val="4092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A3057"/>
    <w:multiLevelType w:val="multilevel"/>
    <w:tmpl w:val="61BA87F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4A8189D"/>
    <w:multiLevelType w:val="hybridMultilevel"/>
    <w:tmpl w:val="FCC24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079ED"/>
    <w:multiLevelType w:val="multilevel"/>
    <w:tmpl w:val="921E1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F763F7"/>
    <w:multiLevelType w:val="multilevel"/>
    <w:tmpl w:val="8FAE7F8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2E1F90"/>
    <w:multiLevelType w:val="multilevel"/>
    <w:tmpl w:val="4330F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D811FC"/>
    <w:multiLevelType w:val="multilevel"/>
    <w:tmpl w:val="4B904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000219"/>
    <w:multiLevelType w:val="hybridMultilevel"/>
    <w:tmpl w:val="F362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E0D1B"/>
    <w:multiLevelType w:val="multilevel"/>
    <w:tmpl w:val="F2C28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E03942"/>
    <w:multiLevelType w:val="multilevel"/>
    <w:tmpl w:val="A2DA1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730073"/>
    <w:multiLevelType w:val="multilevel"/>
    <w:tmpl w:val="B7027880"/>
    <w:lvl w:ilvl="0">
      <w:numFmt w:val="bullet"/>
      <w:lvlText w:val=""/>
      <w:lvlJc w:val="left"/>
      <w:pPr>
        <w:ind w:left="360" w:hanging="360"/>
      </w:pPr>
      <w:rPr>
        <w:rFonts w:ascii="Symbol" w:hAnsi="Symbol"/>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51252D8B"/>
    <w:multiLevelType w:val="multilevel"/>
    <w:tmpl w:val="E1029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570F77"/>
    <w:multiLevelType w:val="hybridMultilevel"/>
    <w:tmpl w:val="177A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A223F"/>
    <w:multiLevelType w:val="multilevel"/>
    <w:tmpl w:val="FADC5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312D8C"/>
    <w:multiLevelType w:val="hybridMultilevel"/>
    <w:tmpl w:val="2D5A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6338CF"/>
    <w:multiLevelType w:val="multilevel"/>
    <w:tmpl w:val="3C5AD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B41748"/>
    <w:multiLevelType w:val="hybridMultilevel"/>
    <w:tmpl w:val="BC0EF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3D23953"/>
    <w:multiLevelType w:val="hybridMultilevel"/>
    <w:tmpl w:val="7F74F9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374963783">
    <w:abstractNumId w:val="14"/>
  </w:num>
  <w:num w:numId="2" w16cid:durableId="126973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4673442">
    <w:abstractNumId w:val="10"/>
  </w:num>
  <w:num w:numId="4" w16cid:durableId="2048793835">
    <w:abstractNumId w:val="1"/>
  </w:num>
  <w:num w:numId="5" w16cid:durableId="937829741">
    <w:abstractNumId w:val="4"/>
  </w:num>
  <w:num w:numId="6" w16cid:durableId="1922828497">
    <w:abstractNumId w:val="7"/>
  </w:num>
  <w:num w:numId="7" w16cid:durableId="1922060005">
    <w:abstractNumId w:val="16"/>
  </w:num>
  <w:num w:numId="8" w16cid:durableId="2038308427">
    <w:abstractNumId w:val="12"/>
  </w:num>
  <w:num w:numId="9" w16cid:durableId="73666584">
    <w:abstractNumId w:val="2"/>
  </w:num>
  <w:num w:numId="10" w16cid:durableId="652755485">
    <w:abstractNumId w:val="0"/>
  </w:num>
  <w:num w:numId="11" w16cid:durableId="753821454">
    <w:abstractNumId w:val="13"/>
  </w:num>
  <w:num w:numId="12" w16cid:durableId="2138331346">
    <w:abstractNumId w:val="9"/>
  </w:num>
  <w:num w:numId="13" w16cid:durableId="1909725861">
    <w:abstractNumId w:val="15"/>
  </w:num>
  <w:num w:numId="14" w16cid:durableId="1012956885">
    <w:abstractNumId w:val="8"/>
  </w:num>
  <w:num w:numId="15" w16cid:durableId="306397907">
    <w:abstractNumId w:val="6"/>
  </w:num>
  <w:num w:numId="16" w16cid:durableId="1350566488">
    <w:abstractNumId w:val="3"/>
  </w:num>
  <w:num w:numId="17" w16cid:durableId="292953436">
    <w:abstractNumId w:val="11"/>
  </w:num>
  <w:num w:numId="18" w16cid:durableId="1915696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9E"/>
    <w:rsid w:val="00001ABA"/>
    <w:rsid w:val="0000392A"/>
    <w:rsid w:val="00030A95"/>
    <w:rsid w:val="0004412E"/>
    <w:rsid w:val="000725E6"/>
    <w:rsid w:val="000A0266"/>
    <w:rsid w:val="000A2CB1"/>
    <w:rsid w:val="000C5308"/>
    <w:rsid w:val="000D3185"/>
    <w:rsid w:val="000E2602"/>
    <w:rsid w:val="0010026F"/>
    <w:rsid w:val="001009AF"/>
    <w:rsid w:val="00101A66"/>
    <w:rsid w:val="00111F37"/>
    <w:rsid w:val="00124889"/>
    <w:rsid w:val="00137816"/>
    <w:rsid w:val="001521B5"/>
    <w:rsid w:val="0017110D"/>
    <w:rsid w:val="00171A1E"/>
    <w:rsid w:val="0017519A"/>
    <w:rsid w:val="00182523"/>
    <w:rsid w:val="001C010D"/>
    <w:rsid w:val="001C3BC4"/>
    <w:rsid w:val="001D7BE0"/>
    <w:rsid w:val="001E1698"/>
    <w:rsid w:val="001F622E"/>
    <w:rsid w:val="00221D68"/>
    <w:rsid w:val="00225A6A"/>
    <w:rsid w:val="002354BF"/>
    <w:rsid w:val="00254404"/>
    <w:rsid w:val="002550FB"/>
    <w:rsid w:val="00261586"/>
    <w:rsid w:val="002634CD"/>
    <w:rsid w:val="00282CC3"/>
    <w:rsid w:val="0028310D"/>
    <w:rsid w:val="00285271"/>
    <w:rsid w:val="00294E5B"/>
    <w:rsid w:val="00295BAE"/>
    <w:rsid w:val="002A596F"/>
    <w:rsid w:val="002A70C6"/>
    <w:rsid w:val="002C3FB5"/>
    <w:rsid w:val="002C64A3"/>
    <w:rsid w:val="00312857"/>
    <w:rsid w:val="0032197E"/>
    <w:rsid w:val="0034303F"/>
    <w:rsid w:val="00355EB2"/>
    <w:rsid w:val="003564B0"/>
    <w:rsid w:val="00365EEE"/>
    <w:rsid w:val="003C5915"/>
    <w:rsid w:val="003D0437"/>
    <w:rsid w:val="003F09F5"/>
    <w:rsid w:val="00435A1B"/>
    <w:rsid w:val="00453FCA"/>
    <w:rsid w:val="00465ABE"/>
    <w:rsid w:val="004662B9"/>
    <w:rsid w:val="004842C8"/>
    <w:rsid w:val="00490EEF"/>
    <w:rsid w:val="004A4A9D"/>
    <w:rsid w:val="004B61F7"/>
    <w:rsid w:val="004B632C"/>
    <w:rsid w:val="004C099D"/>
    <w:rsid w:val="004E639C"/>
    <w:rsid w:val="004E6EDF"/>
    <w:rsid w:val="004F7226"/>
    <w:rsid w:val="005050CC"/>
    <w:rsid w:val="00524E35"/>
    <w:rsid w:val="0052683F"/>
    <w:rsid w:val="00535E6D"/>
    <w:rsid w:val="00546EDE"/>
    <w:rsid w:val="00564D57"/>
    <w:rsid w:val="005875C4"/>
    <w:rsid w:val="00593592"/>
    <w:rsid w:val="00594527"/>
    <w:rsid w:val="005A17FB"/>
    <w:rsid w:val="005B6E6D"/>
    <w:rsid w:val="005C7098"/>
    <w:rsid w:val="005F338E"/>
    <w:rsid w:val="00604B77"/>
    <w:rsid w:val="00673F4A"/>
    <w:rsid w:val="0068469E"/>
    <w:rsid w:val="006C1100"/>
    <w:rsid w:val="006C3875"/>
    <w:rsid w:val="006D0A72"/>
    <w:rsid w:val="006E0289"/>
    <w:rsid w:val="006E0872"/>
    <w:rsid w:val="006E5073"/>
    <w:rsid w:val="006E67BC"/>
    <w:rsid w:val="006F73C4"/>
    <w:rsid w:val="00706000"/>
    <w:rsid w:val="007312CF"/>
    <w:rsid w:val="00741071"/>
    <w:rsid w:val="0074702F"/>
    <w:rsid w:val="00755DC4"/>
    <w:rsid w:val="00776FBF"/>
    <w:rsid w:val="007A1B33"/>
    <w:rsid w:val="007B004D"/>
    <w:rsid w:val="007B30AD"/>
    <w:rsid w:val="007D64E4"/>
    <w:rsid w:val="007D7090"/>
    <w:rsid w:val="007E703D"/>
    <w:rsid w:val="00805549"/>
    <w:rsid w:val="00836046"/>
    <w:rsid w:val="008455E9"/>
    <w:rsid w:val="00852E1B"/>
    <w:rsid w:val="0088255D"/>
    <w:rsid w:val="008E713B"/>
    <w:rsid w:val="008F08AD"/>
    <w:rsid w:val="008F3A4D"/>
    <w:rsid w:val="009822CE"/>
    <w:rsid w:val="009B04AE"/>
    <w:rsid w:val="009B295E"/>
    <w:rsid w:val="009C544B"/>
    <w:rsid w:val="009C631C"/>
    <w:rsid w:val="009E15DC"/>
    <w:rsid w:val="009F7792"/>
    <w:rsid w:val="00A061A2"/>
    <w:rsid w:val="00A1294F"/>
    <w:rsid w:val="00A43280"/>
    <w:rsid w:val="00A50487"/>
    <w:rsid w:val="00A56551"/>
    <w:rsid w:val="00A62CAD"/>
    <w:rsid w:val="00AB03D5"/>
    <w:rsid w:val="00AB6FD4"/>
    <w:rsid w:val="00AC4327"/>
    <w:rsid w:val="00AD1792"/>
    <w:rsid w:val="00AE6789"/>
    <w:rsid w:val="00B1139C"/>
    <w:rsid w:val="00B1711D"/>
    <w:rsid w:val="00B61293"/>
    <w:rsid w:val="00B6143F"/>
    <w:rsid w:val="00B82C9A"/>
    <w:rsid w:val="00B83373"/>
    <w:rsid w:val="00B93647"/>
    <w:rsid w:val="00B967A9"/>
    <w:rsid w:val="00BA1DDA"/>
    <w:rsid w:val="00BB2047"/>
    <w:rsid w:val="00BF248F"/>
    <w:rsid w:val="00C068A1"/>
    <w:rsid w:val="00C17292"/>
    <w:rsid w:val="00C22983"/>
    <w:rsid w:val="00C4243E"/>
    <w:rsid w:val="00C52BFE"/>
    <w:rsid w:val="00C53CA4"/>
    <w:rsid w:val="00CC0B6C"/>
    <w:rsid w:val="00D117B1"/>
    <w:rsid w:val="00D410D8"/>
    <w:rsid w:val="00D51587"/>
    <w:rsid w:val="00D6313C"/>
    <w:rsid w:val="00D73D0E"/>
    <w:rsid w:val="00D856CE"/>
    <w:rsid w:val="00D86C27"/>
    <w:rsid w:val="00DC199C"/>
    <w:rsid w:val="00DD0CA9"/>
    <w:rsid w:val="00DD0CAA"/>
    <w:rsid w:val="00DD5C90"/>
    <w:rsid w:val="00DD6D8F"/>
    <w:rsid w:val="00DE78EA"/>
    <w:rsid w:val="00E00BF7"/>
    <w:rsid w:val="00E142C4"/>
    <w:rsid w:val="00E2100D"/>
    <w:rsid w:val="00E33FED"/>
    <w:rsid w:val="00E55F1C"/>
    <w:rsid w:val="00EC7D0F"/>
    <w:rsid w:val="00ED7AAC"/>
    <w:rsid w:val="00EE3F58"/>
    <w:rsid w:val="00F3221A"/>
    <w:rsid w:val="00F42650"/>
    <w:rsid w:val="00F64498"/>
    <w:rsid w:val="00F74460"/>
    <w:rsid w:val="00F8697B"/>
    <w:rsid w:val="00FA054F"/>
    <w:rsid w:val="00FA4E4D"/>
    <w:rsid w:val="00FB3C5C"/>
    <w:rsid w:val="00FE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3F51E"/>
  <w15:chartTrackingRefBased/>
  <w15:docId w15:val="{9EE7282E-A8EC-4F06-99BD-3CF808AA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0D8"/>
    <w:pPr>
      <w:tabs>
        <w:tab w:val="center" w:pos="4513"/>
        <w:tab w:val="right" w:pos="9026"/>
      </w:tabs>
    </w:pPr>
  </w:style>
  <w:style w:type="character" w:customStyle="1" w:styleId="HeaderChar">
    <w:name w:val="Header Char"/>
    <w:basedOn w:val="DefaultParagraphFont"/>
    <w:link w:val="Header"/>
    <w:uiPriority w:val="99"/>
    <w:rsid w:val="00D410D8"/>
  </w:style>
  <w:style w:type="paragraph" w:styleId="Footer">
    <w:name w:val="footer"/>
    <w:basedOn w:val="Normal"/>
    <w:link w:val="FooterChar"/>
    <w:uiPriority w:val="99"/>
    <w:unhideWhenUsed/>
    <w:rsid w:val="00D410D8"/>
    <w:pPr>
      <w:tabs>
        <w:tab w:val="center" w:pos="4513"/>
        <w:tab w:val="right" w:pos="9026"/>
      </w:tabs>
    </w:pPr>
  </w:style>
  <w:style w:type="character" w:customStyle="1" w:styleId="FooterChar">
    <w:name w:val="Footer Char"/>
    <w:basedOn w:val="DefaultParagraphFont"/>
    <w:link w:val="Footer"/>
    <w:uiPriority w:val="99"/>
    <w:rsid w:val="00D410D8"/>
  </w:style>
  <w:style w:type="character" w:styleId="Hyperlink">
    <w:name w:val="Hyperlink"/>
    <w:basedOn w:val="DefaultParagraphFont"/>
    <w:rsid w:val="00312857"/>
    <w:rPr>
      <w:color w:val="0000FF"/>
      <w:u w:val="single"/>
    </w:rPr>
  </w:style>
  <w:style w:type="paragraph" w:styleId="ListParagraph">
    <w:name w:val="List Paragraph"/>
    <w:basedOn w:val="Normal"/>
    <w:uiPriority w:val="34"/>
    <w:qFormat/>
    <w:rsid w:val="00312857"/>
    <w:pPr>
      <w:suppressAutoHyphens/>
      <w:autoSpaceDN w:val="0"/>
      <w:spacing w:after="160" w:line="254" w:lineRule="auto"/>
      <w:ind w:left="720"/>
      <w:contextualSpacing/>
      <w:textAlignment w:val="baseline"/>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9E15DC"/>
    <w:rPr>
      <w:color w:val="605E5C"/>
      <w:shd w:val="clear" w:color="auto" w:fill="E1DFDD"/>
    </w:rPr>
  </w:style>
  <w:style w:type="paragraph" w:styleId="Title">
    <w:name w:val="Title"/>
    <w:basedOn w:val="Normal"/>
    <w:next w:val="Normal"/>
    <w:link w:val="TitleChar"/>
    <w:uiPriority w:val="10"/>
    <w:qFormat/>
    <w:rsid w:val="00A061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1A2"/>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F8697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128597">
      <w:bodyDiv w:val="1"/>
      <w:marLeft w:val="0"/>
      <w:marRight w:val="0"/>
      <w:marTop w:val="0"/>
      <w:marBottom w:val="0"/>
      <w:divBdr>
        <w:top w:val="none" w:sz="0" w:space="0" w:color="auto"/>
        <w:left w:val="none" w:sz="0" w:space="0" w:color="auto"/>
        <w:bottom w:val="none" w:sz="0" w:space="0" w:color="auto"/>
        <w:right w:val="none" w:sz="0" w:space="0" w:color="auto"/>
      </w:divBdr>
    </w:div>
    <w:div w:id="203542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ra-emma.mcglacken@govanhelp.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een.Mowat\AppData\Local\Microsoft\Windows\INetCache\Content.Outlook\3VAAC0IH\Govan%20HELP%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4A75A06BB2B347BFA4954061ACC065" ma:contentTypeVersion="13" ma:contentTypeDescription="Create a new document." ma:contentTypeScope="" ma:versionID="3b82a449b56faa251f26e2b68b7d2e6d">
  <xsd:schema xmlns:xsd="http://www.w3.org/2001/XMLSchema" xmlns:xs="http://www.w3.org/2001/XMLSchema" xmlns:p="http://schemas.microsoft.com/office/2006/metadata/properties" xmlns:ns2="90174202-7720-4ce1-ac6b-dfa0cd2c28aa" xmlns:ns3="d487d632-1ef6-43dc-88d3-5f1857a54291" targetNamespace="http://schemas.microsoft.com/office/2006/metadata/properties" ma:root="true" ma:fieldsID="9e32d905e02158513002668483300ef2" ns2:_="" ns3:_="">
    <xsd:import namespace="90174202-7720-4ce1-ac6b-dfa0cd2c28aa"/>
    <xsd:import namespace="d487d632-1ef6-43dc-88d3-5f1857a542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74202-7720-4ce1-ac6b-dfa0cd2c28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87d632-1ef6-43dc-88d3-5f1857a5429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8A5C26-2F7C-48D2-806D-A93D2198E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74202-7720-4ce1-ac6b-dfa0cd2c28aa"/>
    <ds:schemaRef ds:uri="d487d632-1ef6-43dc-88d3-5f1857a54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33664-1407-0044-B7E3-2D0F17A5B560}">
  <ds:schemaRefs>
    <ds:schemaRef ds:uri="http://schemas.openxmlformats.org/officeDocument/2006/bibliography"/>
  </ds:schemaRefs>
</ds:datastoreItem>
</file>

<file path=customXml/itemProps3.xml><?xml version="1.0" encoding="utf-8"?>
<ds:datastoreItem xmlns:ds="http://schemas.openxmlformats.org/officeDocument/2006/customXml" ds:itemID="{C4A53E01-9196-4D81-BAF4-DFD0E8A1B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3BDF40-B650-414A-99D0-77FC56EE9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Govan HELP Letterhead</Template>
  <TotalTime>66</TotalTime>
  <Pages>3</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Kirsteen.Mowat</dc:creator>
  <cp:keywords/>
  <dc:description/>
  <cp:lastModifiedBy>Dara-Emma McGlacken</cp:lastModifiedBy>
  <cp:revision>4</cp:revision>
  <cp:lastPrinted>2022-04-27T09:07:00Z</cp:lastPrinted>
  <dcterms:created xsi:type="dcterms:W3CDTF">2026-05-28T13:03:00Z</dcterms:created>
  <dcterms:modified xsi:type="dcterms:W3CDTF">2026-06-03T15:34:00Z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0x0101008E4A75A06BB2B347BFA4954061ACC065</vt:lpwstr>
  </property>
</Properties>
</file>